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84A29" w14:textId="1DA63A17" w:rsidR="00C33DE7" w:rsidRPr="00E87BA7" w:rsidRDefault="00000000" w:rsidP="6DFBB515">
      <w:pPr>
        <w:pStyle w:val="Titel"/>
        <w:rPr>
          <w:rFonts w:asciiTheme="minorHAnsi" w:hAnsiTheme="minorHAnsi" w:cstheme="minorBidi"/>
          <w:sz w:val="40"/>
          <w:szCs w:val="40"/>
        </w:rPr>
        <w:sectPr w:rsidR="00C33DE7" w:rsidRPr="00E87BA7" w:rsidSect="00C33DE7">
          <w:headerReference w:type="default" r:id="rId12"/>
          <w:footerReference w:type="default" r:id="rId13"/>
          <w:type w:val="continuous"/>
          <w:pgSz w:w="11906" w:h="16838" w:code="9"/>
          <w:pgMar w:top="697" w:right="3119" w:bottom="1661" w:left="851" w:header="482" w:footer="476" w:gutter="0"/>
          <w:cols w:space="708"/>
          <w:docGrid w:linePitch="360"/>
        </w:sectPr>
      </w:pPr>
      <w:sdt>
        <w:sdtPr>
          <w:rPr>
            <w:rFonts w:asciiTheme="minorHAnsi" w:hAnsiTheme="minorHAnsi" w:cstheme="minorBidi"/>
            <w:sz w:val="40"/>
            <w:szCs w:val="40"/>
          </w:rPr>
          <w:alias w:val="titel_document"/>
          <w:tag w:val="titel_document"/>
          <w:id w:val="-453554591"/>
          <w:lock w:val="sdtLocked"/>
          <w:placeholder>
            <w:docPart w:val="A7DBD40DB29A48008209EF4294861328"/>
          </w:placeholder>
          <w:dataBinding w:xpath="/root[1]/titel[1]" w:storeItemID="{832A7DF8-53A1-4213-9FDC-AA3344D6638F}"/>
          <w:text/>
        </w:sdtPr>
        <w:sdtContent>
          <w:r w:rsidR="00C33DE7" w:rsidRPr="00E87BA7">
            <w:rPr>
              <w:rFonts w:asciiTheme="minorHAnsi" w:hAnsiTheme="minorHAnsi" w:cstheme="minorBidi"/>
              <w:sz w:val="40"/>
              <w:szCs w:val="40"/>
            </w:rPr>
            <w:t xml:space="preserve">Aanvraag </w:t>
          </w:r>
          <w:r w:rsidR="00413A69" w:rsidRPr="00E87BA7">
            <w:rPr>
              <w:rFonts w:asciiTheme="minorHAnsi" w:hAnsiTheme="minorHAnsi" w:cstheme="minorBidi"/>
              <w:sz w:val="40"/>
              <w:szCs w:val="40"/>
            </w:rPr>
            <w:t xml:space="preserve">stickers vervroegd buiten plaatsen afval </w:t>
          </w:r>
        </w:sdtContent>
      </w:sdt>
    </w:p>
    <w:p w14:paraId="2A81B73A" w14:textId="54BDB556" w:rsidR="00C33DE7" w:rsidRPr="00E87BA7" w:rsidRDefault="00C33DE7" w:rsidP="00C33DE7">
      <w:pPr>
        <w:pStyle w:val="Kop1"/>
        <w:numPr>
          <w:ilvl w:val="0"/>
          <w:numId w:val="9"/>
        </w:numPr>
        <w:jc w:val="both"/>
        <w:rPr>
          <w:rFonts w:asciiTheme="minorHAnsi" w:hAnsiTheme="minorHAnsi" w:cstheme="minorHAnsi"/>
          <w:sz w:val="32"/>
          <w:szCs w:val="32"/>
        </w:rPr>
      </w:pPr>
      <w:r w:rsidRPr="00E87BA7">
        <w:rPr>
          <w:rFonts w:asciiTheme="minorHAnsi" w:hAnsiTheme="minorHAnsi" w:cstheme="minorHAnsi"/>
          <w:sz w:val="32"/>
          <w:szCs w:val="32"/>
        </w:rPr>
        <w:t>Gegevens van de</w:t>
      </w:r>
      <w:r w:rsidR="00AD4A34" w:rsidRPr="00E87BA7">
        <w:rPr>
          <w:rFonts w:asciiTheme="minorHAnsi" w:hAnsiTheme="minorHAnsi" w:cstheme="minorHAnsi"/>
          <w:sz w:val="32"/>
          <w:szCs w:val="32"/>
        </w:rPr>
        <w:t xml:space="preserve"> rechthebbende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918"/>
      </w:tblGrid>
      <w:tr w:rsidR="000D53DC" w:rsidRPr="000D53DC" w14:paraId="0A17EEF1" w14:textId="77777777" w:rsidTr="006E7C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D5EE59D" w14:textId="77777777" w:rsidR="000D53DC" w:rsidRPr="000D53DC" w:rsidRDefault="000D53DC" w:rsidP="00C33DE7">
            <w:pPr>
              <w:rPr>
                <w:rFonts w:cstheme="minorHAnsi"/>
                <w:b w:val="0"/>
                <w:color w:val="auto"/>
              </w:rPr>
            </w:pPr>
            <w:r w:rsidRPr="000D53DC">
              <w:rPr>
                <w:rFonts w:cstheme="minorHAnsi"/>
                <w:b w:val="0"/>
                <w:color w:val="auto"/>
              </w:rPr>
              <w:t xml:space="preserve">Voornaam: </w:t>
            </w:r>
          </w:p>
        </w:tc>
        <w:tc>
          <w:tcPr>
            <w:tcW w:w="5918" w:type="dxa"/>
            <w:shd w:val="clear" w:color="auto" w:fill="auto"/>
          </w:tcPr>
          <w:p w14:paraId="4C9BA50E" w14:textId="77777777" w:rsidR="000D53DC" w:rsidRPr="000D53DC" w:rsidRDefault="000D53DC" w:rsidP="00C33D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</w:p>
        </w:tc>
      </w:tr>
      <w:tr w:rsidR="000D53DC" w:rsidRPr="000D53DC" w14:paraId="0FDEE50A" w14:textId="77777777" w:rsidTr="006E7C72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3659C2" w14:textId="77777777" w:rsidR="000D53DC" w:rsidRPr="000D53DC" w:rsidRDefault="000D53DC" w:rsidP="00C33DE7">
            <w:pPr>
              <w:rPr>
                <w:rFonts w:cstheme="minorHAnsi"/>
                <w:b w:val="0"/>
              </w:rPr>
            </w:pPr>
            <w:r w:rsidRPr="000D53DC">
              <w:rPr>
                <w:rFonts w:cstheme="minorHAnsi"/>
                <w:b w:val="0"/>
              </w:rPr>
              <w:t>Familienaam</w:t>
            </w:r>
            <w:r>
              <w:rPr>
                <w:rFonts w:cstheme="minorHAnsi"/>
                <w:b w:val="0"/>
              </w:rPr>
              <w:t>:</w:t>
            </w:r>
          </w:p>
        </w:tc>
        <w:tc>
          <w:tcPr>
            <w:tcW w:w="5918" w:type="dxa"/>
          </w:tcPr>
          <w:p w14:paraId="671E48E2" w14:textId="77777777" w:rsidR="000D53DC" w:rsidRPr="000D53DC" w:rsidRDefault="000D53DC" w:rsidP="00C33D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D53DC" w:rsidRPr="000D53DC" w14:paraId="0464312D" w14:textId="77777777" w:rsidTr="006E7C72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505696D" w14:textId="77777777" w:rsidR="000D53DC" w:rsidRPr="000D53DC" w:rsidRDefault="000D53DC" w:rsidP="00C33DE7">
            <w:pPr>
              <w:rPr>
                <w:rFonts w:cstheme="minorHAnsi"/>
                <w:b w:val="0"/>
              </w:rPr>
            </w:pPr>
            <w:r w:rsidRPr="000D53DC">
              <w:rPr>
                <w:rFonts w:cstheme="minorHAnsi"/>
                <w:b w:val="0"/>
              </w:rPr>
              <w:t>Rijksregisternummer</w:t>
            </w:r>
            <w:r>
              <w:rPr>
                <w:rFonts w:cstheme="minorHAnsi"/>
                <w:b w:val="0"/>
              </w:rPr>
              <w:t>:</w:t>
            </w:r>
          </w:p>
        </w:tc>
        <w:tc>
          <w:tcPr>
            <w:tcW w:w="5918" w:type="dxa"/>
          </w:tcPr>
          <w:p w14:paraId="6BAA6EA9" w14:textId="77777777" w:rsidR="000D53DC" w:rsidRPr="000D53DC" w:rsidRDefault="000D53DC" w:rsidP="00C33D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………-…….-…….</w:t>
            </w:r>
          </w:p>
        </w:tc>
      </w:tr>
      <w:tr w:rsidR="000D53DC" w:rsidRPr="000D53DC" w14:paraId="55D57B60" w14:textId="77777777" w:rsidTr="006E7C72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2BF2E7E" w14:textId="77777777" w:rsidR="000D53DC" w:rsidRPr="000D53DC" w:rsidRDefault="000D53DC" w:rsidP="00C33DE7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Adres Nazareth-De Pinte:</w:t>
            </w:r>
          </w:p>
        </w:tc>
        <w:tc>
          <w:tcPr>
            <w:tcW w:w="5918" w:type="dxa"/>
          </w:tcPr>
          <w:p w14:paraId="4B675284" w14:textId="77777777" w:rsidR="000D53DC" w:rsidRPr="000D53DC" w:rsidRDefault="000D53DC" w:rsidP="00C33D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D53DC" w:rsidRPr="000D53DC" w14:paraId="5B81D90C" w14:textId="77777777" w:rsidTr="006E7C72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9EB0184" w14:textId="77777777" w:rsidR="000D53DC" w:rsidRDefault="000D53DC" w:rsidP="00C33DE7">
            <w:pPr>
              <w:rPr>
                <w:rFonts w:cstheme="minorHAnsi"/>
              </w:rPr>
            </w:pPr>
            <w:r>
              <w:rPr>
                <w:rFonts w:cstheme="minorHAnsi"/>
                <w:b w:val="0"/>
              </w:rPr>
              <w:t xml:space="preserve">Telefoon: </w:t>
            </w:r>
          </w:p>
          <w:p w14:paraId="47A61785" w14:textId="77777777" w:rsidR="000D53DC" w:rsidRPr="000D53DC" w:rsidRDefault="000D53DC" w:rsidP="00C33DE7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GSM: </w:t>
            </w:r>
          </w:p>
        </w:tc>
        <w:tc>
          <w:tcPr>
            <w:tcW w:w="5918" w:type="dxa"/>
          </w:tcPr>
          <w:p w14:paraId="49E118D1" w14:textId="77777777" w:rsidR="000D53DC" w:rsidRPr="000D53DC" w:rsidRDefault="000D53DC" w:rsidP="00C33D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D53DC" w:rsidRPr="000D53DC" w14:paraId="2C93016F" w14:textId="77777777" w:rsidTr="006E7C72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F709A5F" w14:textId="77777777" w:rsidR="000D53DC" w:rsidRPr="000D53DC" w:rsidRDefault="000D53DC" w:rsidP="00C33DE7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E-mail:</w:t>
            </w:r>
          </w:p>
        </w:tc>
        <w:tc>
          <w:tcPr>
            <w:tcW w:w="5918" w:type="dxa"/>
          </w:tcPr>
          <w:p w14:paraId="3DDEEF66" w14:textId="77777777" w:rsidR="000D53DC" w:rsidRPr="000D53DC" w:rsidRDefault="000D53DC" w:rsidP="00C33D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D53DC" w:rsidRPr="000D53DC" w14:paraId="22CE0A5A" w14:textId="77777777" w:rsidTr="006E7C72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2280599" w14:textId="77777777" w:rsidR="000D53DC" w:rsidRPr="000D53DC" w:rsidRDefault="006E7C72" w:rsidP="00C33DE7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Thuiswonend:</w:t>
            </w:r>
          </w:p>
        </w:tc>
        <w:tc>
          <w:tcPr>
            <w:tcW w:w="5918" w:type="dxa"/>
          </w:tcPr>
          <w:p w14:paraId="346BB365" w14:textId="77777777" w:rsidR="000D53DC" w:rsidRPr="000D53DC" w:rsidRDefault="006E7C72" w:rsidP="00C33D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Ja  -   Neen  (omcirkel wat van toepassing is)</w:t>
            </w:r>
          </w:p>
        </w:tc>
      </w:tr>
    </w:tbl>
    <w:p w14:paraId="3E1D774F" w14:textId="77777777" w:rsidR="000D53DC" w:rsidRPr="000D53DC" w:rsidRDefault="000D53DC" w:rsidP="00C33DE7">
      <w:pPr>
        <w:rPr>
          <w:rFonts w:cstheme="minorHAnsi"/>
        </w:rPr>
      </w:pPr>
    </w:p>
    <w:p w14:paraId="1D15D558" w14:textId="7DF8B76A" w:rsidR="00AD4A34" w:rsidRPr="00E87BA7" w:rsidRDefault="00AD4A34" w:rsidP="00AD4A34">
      <w:pPr>
        <w:pStyle w:val="Kop1"/>
        <w:numPr>
          <w:ilvl w:val="0"/>
          <w:numId w:val="9"/>
        </w:numPr>
        <w:spacing w:before="120"/>
        <w:rPr>
          <w:sz w:val="32"/>
          <w:szCs w:val="32"/>
        </w:rPr>
      </w:pPr>
      <w:r w:rsidRPr="00E87BA7">
        <w:rPr>
          <w:sz w:val="32"/>
          <w:szCs w:val="32"/>
        </w:rPr>
        <w:t xml:space="preserve">Bij te voegen documenten </w:t>
      </w:r>
    </w:p>
    <w:p w14:paraId="2FEB281B" w14:textId="519F116A" w:rsidR="004353AC" w:rsidRPr="000D53DC" w:rsidRDefault="00C33DE7" w:rsidP="00C33DE7">
      <w:pPr>
        <w:rPr>
          <w:rFonts w:cstheme="minorHAnsi"/>
        </w:rPr>
      </w:pPr>
      <w:r w:rsidRPr="000D53DC">
        <w:rPr>
          <w:rFonts w:cstheme="minorHAnsi"/>
        </w:rPr>
        <w:t xml:space="preserve">Gelieve onderstaande documenten toe te voegen aan de aanvraag: </w:t>
      </w:r>
    </w:p>
    <w:p w14:paraId="1439CAB4" w14:textId="368F5058" w:rsidR="00431A73" w:rsidRDefault="00000000" w:rsidP="00431A73">
      <w:pPr>
        <w:ind w:left="708" w:hanging="708"/>
        <w:rPr>
          <w:rFonts w:cstheme="minorHAnsi"/>
        </w:rPr>
      </w:pPr>
      <w:sdt>
        <w:sdtPr>
          <w:rPr>
            <w:rFonts w:cstheme="minorHAnsi"/>
          </w:rPr>
          <w:id w:val="1874499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1A7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431A73">
        <w:rPr>
          <w:rFonts w:cstheme="minorHAnsi"/>
        </w:rPr>
        <w:tab/>
      </w:r>
      <w:r w:rsidR="00C33DE7" w:rsidRPr="00431A73">
        <w:rPr>
          <w:rFonts w:cstheme="minorHAnsi"/>
        </w:rPr>
        <w:t xml:space="preserve">Een kopie van de identiteitskaart van de </w:t>
      </w:r>
      <w:r w:rsidR="002E54F5" w:rsidRPr="00431A73">
        <w:rPr>
          <w:rFonts w:cstheme="minorHAnsi"/>
        </w:rPr>
        <w:t>rechthebbende</w:t>
      </w:r>
      <w:r w:rsidR="00C33DE7" w:rsidRPr="00431A73">
        <w:rPr>
          <w:rFonts w:cstheme="minorHAnsi"/>
        </w:rPr>
        <w:t xml:space="preserve"> (voor- en achterkant) en/of zijn wettelijke vertegenwoordiger </w:t>
      </w:r>
    </w:p>
    <w:p w14:paraId="623C2C97" w14:textId="435677B4" w:rsidR="00431A73" w:rsidRPr="00431A73" w:rsidRDefault="00000000" w:rsidP="00431A73">
      <w:pPr>
        <w:ind w:left="360" w:hanging="360"/>
        <w:rPr>
          <w:rFonts w:cstheme="minorHAnsi"/>
        </w:rPr>
      </w:pPr>
      <w:sdt>
        <w:sdtPr>
          <w:rPr>
            <w:rFonts w:cstheme="minorHAnsi"/>
          </w:rPr>
          <w:id w:val="2088420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1A7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431A73">
        <w:rPr>
          <w:rFonts w:cstheme="minorHAnsi"/>
        </w:rPr>
        <w:tab/>
      </w:r>
      <w:r w:rsidR="00431A73">
        <w:rPr>
          <w:rFonts w:cstheme="minorHAnsi"/>
        </w:rPr>
        <w:tab/>
      </w:r>
      <w:r w:rsidR="002E54F5" w:rsidRPr="00431A73">
        <w:rPr>
          <w:rFonts w:cstheme="minorHAnsi"/>
        </w:rPr>
        <w:t>Het zorgbehoevendheidsattest:</w:t>
      </w:r>
    </w:p>
    <w:p w14:paraId="18C104DF" w14:textId="77777777" w:rsidR="002E54F5" w:rsidRDefault="002E54F5" w:rsidP="00524B67">
      <w:pPr>
        <w:pStyle w:val="Lijstalinea"/>
        <w:numPr>
          <w:ilvl w:val="1"/>
          <w:numId w:val="42"/>
        </w:numPr>
        <w:ind w:left="1276"/>
        <w:rPr>
          <w:rStyle w:val="eop"/>
          <w:rFonts w:ascii="Arial" w:eastAsiaTheme="majorEastAsia" w:hAnsi="Arial" w:cs="Arial"/>
        </w:rPr>
      </w:pPr>
      <w:r w:rsidRPr="002E54F5">
        <w:rPr>
          <w:rStyle w:val="normaltextrun"/>
          <w:rFonts w:ascii="Arial" w:eastAsiaTheme="majorEastAsia" w:hAnsi="Arial" w:cs="Arial"/>
          <w:color w:val="000000"/>
        </w:rPr>
        <w:t xml:space="preserve">een erkenning van de FOD Sociale Zekerheid van een vermindering van zelfredzaamheid </w:t>
      </w:r>
      <w:r w:rsidRPr="002E54F5">
        <w:rPr>
          <w:rStyle w:val="normaltextrun"/>
          <w:rFonts w:ascii="Arial" w:eastAsiaTheme="majorEastAsia" w:hAnsi="Arial" w:cs="Arial"/>
        </w:rPr>
        <w:t>met ten minste 12 punten;</w:t>
      </w:r>
      <w:r w:rsidRPr="002E54F5">
        <w:rPr>
          <w:rStyle w:val="eop"/>
          <w:rFonts w:ascii="Arial" w:eastAsiaTheme="majorEastAsia" w:hAnsi="Arial" w:cs="Arial"/>
        </w:rPr>
        <w:t> </w:t>
      </w:r>
    </w:p>
    <w:p w14:paraId="73E1B0D7" w14:textId="77777777" w:rsidR="009E6E51" w:rsidRPr="009E6E51" w:rsidRDefault="002E54F5" w:rsidP="00524B67">
      <w:pPr>
        <w:pStyle w:val="Lijstalinea"/>
        <w:numPr>
          <w:ilvl w:val="1"/>
          <w:numId w:val="42"/>
        </w:numPr>
        <w:ind w:left="1276"/>
        <w:rPr>
          <w:rStyle w:val="eop"/>
          <w:rFonts w:ascii="Arial" w:eastAsiaTheme="majorEastAsia" w:hAnsi="Arial" w:cs="Arial"/>
        </w:rPr>
      </w:pPr>
      <w:r w:rsidRPr="002E54F5">
        <w:rPr>
          <w:rStyle w:val="normaltextrun"/>
          <w:rFonts w:ascii="Arial" w:hAnsi="Arial" w:cs="Arial"/>
        </w:rPr>
        <w:t>een toelating tot persoonsvolgend budget (PVB) van het Vlaams Agentschap voor Personen met een Handicap (VAPH);</w:t>
      </w:r>
      <w:r w:rsidRPr="002E54F5">
        <w:rPr>
          <w:rStyle w:val="eop"/>
          <w:rFonts w:ascii="Arial" w:hAnsi="Arial" w:cs="Arial"/>
          <w:lang w:val="nl-NL"/>
        </w:rPr>
        <w:t> </w:t>
      </w:r>
    </w:p>
    <w:p w14:paraId="1F81BE18" w14:textId="23F694CE" w:rsidR="009E6E51" w:rsidRPr="009E6E51" w:rsidRDefault="002E54F5" w:rsidP="00524B67">
      <w:pPr>
        <w:pStyle w:val="Lijstalinea"/>
        <w:numPr>
          <w:ilvl w:val="1"/>
          <w:numId w:val="42"/>
        </w:numPr>
        <w:ind w:left="1276"/>
        <w:rPr>
          <w:rStyle w:val="normaltextrun"/>
          <w:rFonts w:ascii="Arial" w:eastAsiaTheme="majorEastAsia" w:hAnsi="Arial" w:cs="Arial"/>
        </w:rPr>
      </w:pPr>
      <w:r w:rsidRPr="009E6E51">
        <w:rPr>
          <w:rStyle w:val="normaltextrun"/>
          <w:rFonts w:ascii="Arial" w:hAnsi="Arial" w:cs="Arial"/>
        </w:rPr>
        <w:t>hulp van derden door een erkende dienst gezinszorg en aanvullende thuiszorg</w:t>
      </w:r>
      <w:r w:rsidR="007F148B">
        <w:rPr>
          <w:rStyle w:val="normaltextrun"/>
          <w:rFonts w:ascii="Arial" w:hAnsi="Arial" w:cs="Arial"/>
        </w:rPr>
        <w:t xml:space="preserve"> (≠ attest thuisverpleging) </w:t>
      </w:r>
    </w:p>
    <w:p w14:paraId="2E43556A" w14:textId="02AC3B7A" w:rsidR="00C85A01" w:rsidRPr="00C85A01" w:rsidRDefault="002E54F5" w:rsidP="00524B67">
      <w:pPr>
        <w:pStyle w:val="Lijstalinea"/>
        <w:numPr>
          <w:ilvl w:val="1"/>
          <w:numId w:val="42"/>
        </w:numPr>
        <w:ind w:left="1276"/>
        <w:rPr>
          <w:rFonts w:ascii="Arial" w:eastAsiaTheme="majorEastAsia" w:hAnsi="Arial" w:cs="Arial"/>
        </w:rPr>
      </w:pPr>
      <w:r w:rsidRPr="009E6E51">
        <w:rPr>
          <w:rStyle w:val="normaltextrun"/>
          <w:rFonts w:ascii="Arial" w:hAnsi="Arial" w:cs="Arial"/>
        </w:rPr>
        <w:t>rechthebbend zijn op een zorgbudget voor zwaar zorgbehoevenden én beschikken over</w:t>
      </w:r>
      <w:r w:rsidR="002B46BD">
        <w:rPr>
          <w:rStyle w:val="normaltextrun"/>
          <w:rFonts w:ascii="Arial" w:hAnsi="Arial" w:cs="Arial"/>
        </w:rPr>
        <w:t xml:space="preserve"> een attest dat uw mantelzorger erkend is</w:t>
      </w:r>
      <w:r w:rsidR="002B46BD">
        <w:rPr>
          <w:rStyle w:val="Voetnootmarkering"/>
          <w:rFonts w:ascii="Arial" w:hAnsi="Arial" w:cs="Arial"/>
        </w:rPr>
        <w:footnoteReference w:id="2"/>
      </w:r>
    </w:p>
    <w:p w14:paraId="06022661" w14:textId="6EE58262" w:rsidR="00E87BA7" w:rsidRDefault="00000000" w:rsidP="00E87BA7">
      <w:pPr>
        <w:ind w:left="708" w:hanging="708"/>
        <w:rPr>
          <w:rFonts w:cstheme="minorHAnsi"/>
        </w:rPr>
      </w:pPr>
      <w:sdt>
        <w:sdtPr>
          <w:rPr>
            <w:rFonts w:cstheme="minorHAnsi"/>
          </w:rPr>
          <w:id w:val="705137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1A7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431A73">
        <w:rPr>
          <w:rFonts w:cstheme="minorHAnsi"/>
        </w:rPr>
        <w:tab/>
        <w:t xml:space="preserve">Ingeval ik geen bovenstaande zorgbehoevendheidsattesten kan afleveren mag een maatschappelijk werker van het zorgloket mij contacteren. </w:t>
      </w:r>
    </w:p>
    <w:p w14:paraId="0DB28B2D" w14:textId="4ED19902" w:rsidR="009C671C" w:rsidRPr="00E87BA7" w:rsidRDefault="009C671C" w:rsidP="00E87BA7">
      <w:pPr>
        <w:pStyle w:val="Kop1"/>
        <w:numPr>
          <w:ilvl w:val="0"/>
          <w:numId w:val="9"/>
        </w:numPr>
        <w:rPr>
          <w:rFonts w:cstheme="minorHAnsi"/>
          <w:sz w:val="20"/>
          <w:szCs w:val="20"/>
        </w:rPr>
      </w:pPr>
      <w:r w:rsidRPr="00E87BA7">
        <w:rPr>
          <w:sz w:val="32"/>
          <w:szCs w:val="32"/>
        </w:rPr>
        <w:lastRenderedPageBreak/>
        <w:t>Ondertekening</w:t>
      </w:r>
    </w:p>
    <w:p w14:paraId="1591FDDD" w14:textId="12C5DFCE" w:rsidR="009C671C" w:rsidRPr="000D53DC" w:rsidRDefault="009C671C" w:rsidP="009C671C">
      <w:pPr>
        <w:rPr>
          <w:rFonts w:cstheme="minorHAnsi"/>
        </w:rPr>
      </w:pPr>
      <w:r w:rsidRPr="000D53DC">
        <w:rPr>
          <w:rFonts w:cstheme="minorHAnsi"/>
        </w:rPr>
        <w:t>De ondergetekende</w:t>
      </w:r>
      <w:r w:rsidR="00AD4A34">
        <w:rPr>
          <w:rFonts w:cstheme="minorHAnsi"/>
        </w:rPr>
        <w:t xml:space="preserve"> </w:t>
      </w:r>
      <w:r w:rsidRPr="000D53DC">
        <w:rPr>
          <w:rFonts w:cstheme="minorHAnsi"/>
        </w:rPr>
        <w:t>bevestig</w:t>
      </w:r>
      <w:r w:rsidR="00AD4A34">
        <w:rPr>
          <w:rFonts w:cstheme="minorHAnsi"/>
        </w:rPr>
        <w:t xml:space="preserve">t </w:t>
      </w:r>
      <w:r w:rsidRPr="000D53DC">
        <w:rPr>
          <w:rFonts w:cstheme="minorHAnsi"/>
        </w:rPr>
        <w:t>op eer dat deze verklaring oprecht en volledig is.</w:t>
      </w:r>
    </w:p>
    <w:p w14:paraId="1CC4C9D3" w14:textId="77777777" w:rsidR="009C671C" w:rsidRPr="000D53DC" w:rsidRDefault="009C671C" w:rsidP="009C671C">
      <w:pPr>
        <w:rPr>
          <w:rFonts w:cstheme="minorHAnsi"/>
        </w:rPr>
      </w:pPr>
    </w:p>
    <w:p w14:paraId="447F6284" w14:textId="77777777" w:rsidR="009C671C" w:rsidRPr="000D53DC" w:rsidRDefault="009C671C" w:rsidP="009C671C">
      <w:pPr>
        <w:rPr>
          <w:rFonts w:cstheme="minorHAnsi"/>
        </w:rPr>
      </w:pPr>
      <w:r w:rsidRPr="000D53DC">
        <w:rPr>
          <w:rFonts w:cstheme="minorHAnsi"/>
        </w:rPr>
        <w:t xml:space="preserve">De persoonsgegevens die op het aanvraagformulier zijn vermeld worden elektronisch opgeslagen in functie van de geboden dienstverlenging en overeenkomstig de algemeen geldende privacywetgeving. </w:t>
      </w:r>
    </w:p>
    <w:p w14:paraId="61619468" w14:textId="77777777" w:rsidR="009C671C" w:rsidRPr="000D53DC" w:rsidRDefault="009C671C" w:rsidP="009C671C">
      <w:pPr>
        <w:rPr>
          <w:rFonts w:cstheme="minorHAnsi"/>
        </w:rPr>
      </w:pPr>
    </w:p>
    <w:p w14:paraId="7D57974A" w14:textId="77777777" w:rsidR="009C671C" w:rsidRPr="000D53DC" w:rsidRDefault="009C671C" w:rsidP="009C671C">
      <w:pPr>
        <w:rPr>
          <w:rFonts w:cstheme="minorHAnsi"/>
        </w:rPr>
      </w:pPr>
      <w:r w:rsidRPr="000D53DC">
        <w:rPr>
          <w:rFonts w:cstheme="minorHAnsi"/>
        </w:rPr>
        <w:t>Opgemaakt te …………………………….. ………………….datum………………………………..</w:t>
      </w:r>
    </w:p>
    <w:p w14:paraId="5F0FC493" w14:textId="77777777" w:rsidR="00AD4A34" w:rsidRDefault="00AD4A34" w:rsidP="00C33DE7">
      <w:pPr>
        <w:jc w:val="both"/>
        <w:rPr>
          <w:rFonts w:cstheme="minorHAnsi"/>
        </w:rPr>
      </w:pPr>
    </w:p>
    <w:p w14:paraId="263FC101" w14:textId="77777777" w:rsidR="00894293" w:rsidRDefault="00894293" w:rsidP="00C33DE7">
      <w:pPr>
        <w:jc w:val="both"/>
        <w:rPr>
          <w:rFonts w:cstheme="minorHAnsi"/>
        </w:rPr>
      </w:pPr>
    </w:p>
    <w:p w14:paraId="77774E2A" w14:textId="26844AFE" w:rsidR="00AD4A34" w:rsidRDefault="00AD4A34" w:rsidP="00C33DE7">
      <w:pPr>
        <w:jc w:val="both"/>
        <w:rPr>
          <w:rFonts w:cstheme="minorHAnsi"/>
        </w:rPr>
      </w:pPr>
      <w:r>
        <w:rPr>
          <w:rFonts w:cstheme="minorHAnsi"/>
        </w:rPr>
        <w:t xml:space="preserve">Handtekening </w:t>
      </w:r>
      <w:r w:rsidR="00BC7779">
        <w:rPr>
          <w:rFonts w:cstheme="minorHAnsi"/>
        </w:rPr>
        <w:t xml:space="preserve">rechthebbende </w:t>
      </w:r>
      <w:r w:rsidR="00894293">
        <w:rPr>
          <w:rFonts w:cstheme="minorHAnsi"/>
        </w:rPr>
        <w:t>of wettelijk</w:t>
      </w:r>
      <w:r w:rsidR="00953DDC">
        <w:rPr>
          <w:rFonts w:cstheme="minorHAnsi"/>
        </w:rPr>
        <w:t>e</w:t>
      </w:r>
      <w:r w:rsidR="00894293">
        <w:rPr>
          <w:rFonts w:cstheme="minorHAnsi"/>
        </w:rPr>
        <w:t xml:space="preserve"> vertegenwoordiger </w:t>
      </w:r>
    </w:p>
    <w:p w14:paraId="21534EA0" w14:textId="43860B1F" w:rsidR="00953DDC" w:rsidRDefault="00953DDC" w:rsidP="00C33DE7">
      <w:pPr>
        <w:jc w:val="both"/>
        <w:rPr>
          <w:rFonts w:cstheme="minorHAnsi"/>
        </w:rPr>
      </w:pPr>
    </w:p>
    <w:p w14:paraId="33D651FB" w14:textId="1388ABB9" w:rsidR="007D4A5B" w:rsidRPr="007D4A5B" w:rsidRDefault="007D4A5B" w:rsidP="007D4A5B">
      <w:pPr>
        <w:pStyle w:val="Kop1"/>
        <w:numPr>
          <w:ilvl w:val="0"/>
          <w:numId w:val="9"/>
        </w:numPr>
        <w:spacing w:line="259" w:lineRule="auto"/>
        <w:rPr>
          <w:rFonts w:cstheme="minorHAnsi"/>
          <w:sz w:val="20"/>
          <w:szCs w:val="20"/>
        </w:rPr>
      </w:pPr>
      <w:r w:rsidRPr="007D4A5B">
        <w:rPr>
          <w:rFonts w:cstheme="minorHAnsi"/>
          <w:sz w:val="32"/>
          <w:szCs w:val="32"/>
        </w:rPr>
        <w:t>Volmacht (indien de rechthebbende de</w:t>
      </w:r>
      <w:r w:rsidR="001D1FD1">
        <w:rPr>
          <w:rFonts w:cstheme="minorHAnsi"/>
          <w:sz w:val="32"/>
          <w:szCs w:val="32"/>
        </w:rPr>
        <w:t xml:space="preserve"> stickers</w:t>
      </w:r>
      <w:r w:rsidRPr="007D4A5B">
        <w:rPr>
          <w:rFonts w:cstheme="minorHAnsi"/>
          <w:sz w:val="32"/>
          <w:szCs w:val="32"/>
        </w:rPr>
        <w:t xml:space="preserve"> niet kan ophalen) </w:t>
      </w:r>
    </w:p>
    <w:p w14:paraId="009C7BE2" w14:textId="77777777" w:rsidR="007D4A5B" w:rsidRDefault="007D4A5B" w:rsidP="007D4A5B">
      <w:r>
        <w:t xml:space="preserve">Ik, </w:t>
      </w:r>
      <w:r w:rsidRPr="00E639FB">
        <w:rPr>
          <w:b/>
        </w:rPr>
        <w:t>volmachtgever</w:t>
      </w:r>
      <w:r>
        <w:t xml:space="preserve">, (naam en voornamen) ................................................................................................................. , </w:t>
      </w:r>
    </w:p>
    <w:p w14:paraId="0E494347" w14:textId="77777777" w:rsidR="007D4A5B" w:rsidRDefault="007D4A5B" w:rsidP="007D4A5B">
      <w:r>
        <w:t>geboren op ................................................................................................................................................................ , wonende te .......................................................................................</w:t>
      </w:r>
    </w:p>
    <w:p w14:paraId="2BA6BAC9" w14:textId="77777777" w:rsidR="007D4A5B" w:rsidRDefault="007D4A5B" w:rsidP="007D4A5B">
      <w:r>
        <w:t xml:space="preserve">straat, nr. ........................................................ , </w:t>
      </w:r>
    </w:p>
    <w:p w14:paraId="365874A5" w14:textId="77777777" w:rsidR="007D4A5B" w:rsidRDefault="007D4A5B" w:rsidP="007D4A5B">
      <w:r>
        <w:t>rijksregisternummer …………………………………………………….</w:t>
      </w:r>
    </w:p>
    <w:p w14:paraId="7A7FA1F0" w14:textId="77777777" w:rsidR="007D4A5B" w:rsidRDefault="007D4A5B" w:rsidP="007D4A5B"/>
    <w:p w14:paraId="0D745AFE" w14:textId="77777777" w:rsidR="007D4A5B" w:rsidRDefault="007D4A5B" w:rsidP="007D4A5B">
      <w:r>
        <w:t xml:space="preserve">machtigt (naam en voornamen) ................................................................................................................................. , </w:t>
      </w:r>
    </w:p>
    <w:p w14:paraId="43D37DD7" w14:textId="77777777" w:rsidR="007D4A5B" w:rsidRDefault="007D4A5B" w:rsidP="007D4A5B">
      <w:r>
        <w:t>geboren op ............................................................................................................................................................... , wonende te .......................................................................................</w:t>
      </w:r>
    </w:p>
    <w:p w14:paraId="238F8A75" w14:textId="77777777" w:rsidR="007D4A5B" w:rsidRDefault="007D4A5B" w:rsidP="007D4A5B">
      <w:r>
        <w:t xml:space="preserve">straat, nr. ........................................................ , </w:t>
      </w:r>
    </w:p>
    <w:p w14:paraId="54BF6CD1" w14:textId="77777777" w:rsidR="007D4A5B" w:rsidRDefault="007D4A5B" w:rsidP="007D4A5B">
      <w:r>
        <w:t>rijksregisternummer …………………………………………………….</w:t>
      </w:r>
    </w:p>
    <w:p w14:paraId="4EBE5E40" w14:textId="77777777" w:rsidR="007D4A5B" w:rsidRDefault="007D4A5B" w:rsidP="007D4A5B"/>
    <w:p w14:paraId="78328C4C" w14:textId="77777777" w:rsidR="007D4A5B" w:rsidRDefault="007D4A5B" w:rsidP="007D4A5B"/>
    <w:p w14:paraId="797AA75E" w14:textId="170F3092" w:rsidR="007D4A5B" w:rsidRDefault="007D4A5B" w:rsidP="007D4A5B">
      <w:r>
        <w:t xml:space="preserve">voor </w:t>
      </w:r>
      <w:r w:rsidRPr="00D7458C">
        <w:rPr>
          <w:b/>
          <w:bCs/>
          <w:u w:val="single"/>
        </w:rPr>
        <w:t>het afhalen</w:t>
      </w:r>
      <w:r>
        <w:t xml:space="preserve"> van </w:t>
      </w:r>
      <w:r w:rsidR="001D1FD1">
        <w:t xml:space="preserve">stickers vervroegd buiten plaatsen afval </w:t>
      </w:r>
      <w:r>
        <w:t>in het sociaal huis Nazareth-De Pinte</w:t>
      </w:r>
    </w:p>
    <w:p w14:paraId="0165C484" w14:textId="77777777" w:rsidR="007D4A5B" w:rsidRDefault="007D4A5B" w:rsidP="007D4A5B"/>
    <w:p w14:paraId="5F5A199D" w14:textId="77777777" w:rsidR="00F0226C" w:rsidRDefault="00F0226C" w:rsidP="00F0226C"/>
    <w:p w14:paraId="5799196D" w14:textId="4E647850" w:rsidR="00F0226C" w:rsidRPr="00F0226C" w:rsidRDefault="00F0226C" w:rsidP="00F0226C">
      <w:pPr>
        <w:rPr>
          <w:rStyle w:val="Zwaar"/>
        </w:rPr>
      </w:pPr>
      <w:r w:rsidRPr="00F0226C">
        <w:rPr>
          <w:rStyle w:val="Zwaar"/>
        </w:rPr>
        <w:t xml:space="preserve">Uw volmacht is pas geldig als u de identiteitskaart van de volmachtgever </w:t>
      </w:r>
      <w:r>
        <w:rPr>
          <w:rStyle w:val="Zwaar"/>
        </w:rPr>
        <w:t>meebrengt</w:t>
      </w:r>
      <w:r w:rsidRPr="00F0226C">
        <w:rPr>
          <w:rStyle w:val="Zwaar"/>
        </w:rPr>
        <w:t xml:space="preserve"> of een kopie hiervan geeft.</w:t>
      </w:r>
    </w:p>
    <w:p w14:paraId="622DFD00" w14:textId="77777777" w:rsidR="00F0226C" w:rsidRDefault="00F0226C" w:rsidP="007D4A5B"/>
    <w:p w14:paraId="407BCCFA" w14:textId="77777777" w:rsidR="007D4A5B" w:rsidRDefault="007D4A5B" w:rsidP="007D4A5B"/>
    <w:p w14:paraId="68736B15" w14:textId="77777777" w:rsidR="007D4A5B" w:rsidRDefault="007D4A5B" w:rsidP="007D4A5B">
      <w:r>
        <w:t>Datum…………………….</w:t>
      </w:r>
    </w:p>
    <w:p w14:paraId="2EE003C9" w14:textId="77777777" w:rsidR="007D4A5B" w:rsidRDefault="007D4A5B" w:rsidP="007D4A5B"/>
    <w:p w14:paraId="62FDF2DC" w14:textId="77777777" w:rsidR="007D4A5B" w:rsidRPr="00C27697" w:rsidRDefault="007D4A5B" w:rsidP="007D4A5B">
      <w:r>
        <w:t xml:space="preserve">Handtekening </w:t>
      </w:r>
      <w:r>
        <w:rPr>
          <w:rFonts w:ascii="Arial" w:hAnsi="Arial" w:cs="Arial"/>
          <w:b/>
          <w:noProof/>
          <w:lang w:eastAsia="nl-BE"/>
        </w:rPr>
        <w:t>volmachtgever</w:t>
      </w:r>
      <w:r>
        <w:rPr>
          <w:rFonts w:ascii="Arial" w:hAnsi="Arial" w:cs="Arial"/>
          <w:b/>
          <w:noProof/>
          <w:lang w:eastAsia="nl-BE"/>
        </w:rPr>
        <w:tab/>
      </w:r>
      <w:r>
        <w:rPr>
          <w:rFonts w:ascii="Arial" w:hAnsi="Arial" w:cs="Arial"/>
          <w:b/>
          <w:noProof/>
          <w:lang w:eastAsia="nl-BE"/>
        </w:rPr>
        <w:tab/>
      </w:r>
      <w:r>
        <w:rPr>
          <w:rFonts w:ascii="Arial" w:hAnsi="Arial" w:cs="Arial"/>
          <w:b/>
          <w:noProof/>
          <w:lang w:eastAsia="nl-BE"/>
        </w:rPr>
        <w:tab/>
      </w:r>
      <w:r>
        <w:rPr>
          <w:rFonts w:ascii="Arial" w:hAnsi="Arial" w:cs="Arial"/>
          <w:b/>
          <w:noProof/>
          <w:lang w:eastAsia="nl-BE"/>
        </w:rPr>
        <w:tab/>
      </w:r>
      <w:r>
        <w:rPr>
          <w:rFonts w:ascii="Arial" w:hAnsi="Arial" w:cs="Arial"/>
          <w:b/>
          <w:noProof/>
          <w:lang w:eastAsia="nl-BE"/>
        </w:rPr>
        <w:tab/>
      </w:r>
      <w:r w:rsidRPr="00E639FB">
        <w:rPr>
          <w:rFonts w:ascii="Arial" w:hAnsi="Arial" w:cs="Arial"/>
          <w:noProof/>
          <w:lang w:eastAsia="nl-BE"/>
        </w:rPr>
        <w:t>handtekening</w:t>
      </w:r>
      <w:r>
        <w:rPr>
          <w:rFonts w:ascii="Arial" w:hAnsi="Arial" w:cs="Arial"/>
          <w:b/>
          <w:noProof/>
          <w:lang w:eastAsia="nl-BE"/>
        </w:rPr>
        <w:t xml:space="preserve"> volmachtkrijger </w:t>
      </w:r>
    </w:p>
    <w:p w14:paraId="0F50056F" w14:textId="26F5D59E" w:rsidR="007D4A5B" w:rsidRPr="007D4A5B" w:rsidRDefault="007D4A5B" w:rsidP="00364A0B">
      <w:pPr>
        <w:spacing w:line="259" w:lineRule="auto"/>
      </w:pPr>
    </w:p>
    <w:sectPr w:rsidR="007D4A5B" w:rsidRPr="007D4A5B" w:rsidSect="009C671C">
      <w:headerReference w:type="default" r:id="rId14"/>
      <w:type w:val="continuous"/>
      <w:pgSz w:w="11906" w:h="16838" w:code="9"/>
      <w:pgMar w:top="811" w:right="1588" w:bottom="1661" w:left="851" w:header="482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C977F" w14:textId="77777777" w:rsidR="006D3448" w:rsidRDefault="006D3448" w:rsidP="001E5457">
      <w:pPr>
        <w:pStyle w:val="voetnootvervolg"/>
      </w:pPr>
    </w:p>
    <w:p w14:paraId="797CD5F6" w14:textId="77777777" w:rsidR="006D3448" w:rsidRDefault="006D3448" w:rsidP="001E5457">
      <w:pPr>
        <w:pStyle w:val="voetnootscheiding"/>
      </w:pPr>
    </w:p>
  </w:endnote>
  <w:endnote w:type="continuationSeparator" w:id="0">
    <w:p w14:paraId="598EC194" w14:textId="77777777" w:rsidR="006D3448" w:rsidRDefault="006D3448" w:rsidP="001E5457">
      <w:pPr>
        <w:pStyle w:val="voetnootvervolg"/>
      </w:pPr>
    </w:p>
    <w:p w14:paraId="54A536D0" w14:textId="77777777" w:rsidR="006D3448" w:rsidRDefault="006D3448" w:rsidP="001E5457">
      <w:pPr>
        <w:pStyle w:val="voetnootscheiding"/>
      </w:pPr>
    </w:p>
  </w:endnote>
  <w:endnote w:type="continuationNotice" w:id="1">
    <w:p w14:paraId="3B003D01" w14:textId="77777777" w:rsidR="006D3448" w:rsidRDefault="006D3448" w:rsidP="001E5457">
      <w:pPr>
        <w:pStyle w:val="voetnootvervolg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footerBlock"/>
      <w:tag w:val="footerBlock"/>
      <w:id w:val="-1585294455"/>
      <w:lock w:val="contentLocked"/>
      <w:placeholder>
        <w:docPart w:val="A7DBD40DB29A48008209EF4294861328"/>
      </w:placeholder>
      <w15:appearance w15:val="hidden"/>
    </w:sdtPr>
    <w:sdtContent>
      <w:p w14:paraId="70F84437" w14:textId="77777777" w:rsidR="00C33DE7" w:rsidRPr="006F3DDC" w:rsidRDefault="00C33DE7" w:rsidP="006F3DDC">
        <w:pPr>
          <w:pStyle w:val="voettekstTablespacerAbove"/>
        </w:pPr>
        <w:r>
          <w:rPr>
            <w:rFonts w:cstheme="minorHAnsi"/>
          </w:rPr>
          <w:t>​</w:t>
        </w:r>
      </w:p>
    </w:sdtContent>
  </w:sdt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8" w:space="0" w:color="D8C88F" w:themeColor="accent5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600" w:firstRow="0" w:lastRow="0" w:firstColumn="0" w:lastColumn="0" w:noHBand="1" w:noVBand="1"/>
    </w:tblPr>
    <w:tblGrid>
      <w:gridCol w:w="9519"/>
      <w:gridCol w:w="968"/>
    </w:tblGrid>
    <w:tr w:rsidR="00C33DE7" w:rsidRPr="0094025E" w14:paraId="567279A2" w14:textId="77777777" w:rsidTr="004E233A">
      <w:trPr>
        <w:cantSplit/>
      </w:trPr>
      <w:tc>
        <w:tcPr>
          <w:tcW w:w="9519" w:type="dxa"/>
          <w:tcMar>
            <w:left w:w="1324" w:type="dxa"/>
            <w:right w:w="260" w:type="dxa"/>
          </w:tcMar>
          <w:vAlign w:val="bottom"/>
        </w:tcPr>
        <w:p w14:paraId="7F5DE91D" w14:textId="77777777" w:rsidR="00C33DE7" w:rsidRDefault="00C33DE7" w:rsidP="004E233A">
          <w:pPr>
            <w:pStyle w:val="Voettekst"/>
            <w:rPr>
              <w:rStyle w:val="Paginanummer"/>
            </w:rPr>
          </w:pPr>
        </w:p>
        <w:p w14:paraId="50C4F68B" w14:textId="1FE2C9C1" w:rsidR="00C33DE7" w:rsidRPr="004E233A" w:rsidRDefault="00000000" w:rsidP="004E233A">
          <w:pPr>
            <w:pStyle w:val="Voettekst"/>
            <w:rPr>
              <w:rStyle w:val="Paginanummer"/>
            </w:rPr>
          </w:pPr>
          <w:sdt>
            <w:sdtPr>
              <w:rPr>
                <w:rStyle w:val="Paginanummer"/>
              </w:rPr>
              <w:alias w:val="titel_voet"/>
              <w:tag w:val="titel_voet"/>
              <w:id w:val="1042490664"/>
              <w:dataBinding w:xpath="/root[1]/titel[1]" w:storeItemID="{832A7DF8-53A1-4213-9FDC-AA3344D6638F}"/>
              <w:text/>
            </w:sdtPr>
            <w:sdtContent>
              <w:r w:rsidR="00413A69">
                <w:rPr>
                  <w:rStyle w:val="Paginanummer"/>
                </w:rPr>
                <w:t xml:space="preserve">Aanvraag stickers vervroegd buiten plaatsen afval </w:t>
              </w:r>
            </w:sdtContent>
          </w:sdt>
        </w:p>
      </w:tc>
      <w:tc>
        <w:tcPr>
          <w:tcW w:w="968" w:type="dxa"/>
          <w:vAlign w:val="bottom"/>
        </w:tcPr>
        <w:p w14:paraId="2F3319D3" w14:textId="77777777" w:rsidR="00C33DE7" w:rsidRPr="0094025E" w:rsidRDefault="00C33DE7" w:rsidP="004E233A">
          <w:pPr>
            <w:pStyle w:val="Voettekst"/>
          </w:pPr>
          <w:r w:rsidRPr="004E233A">
            <w:rPr>
              <w:rStyle w:val="Paginanummer"/>
            </w:rPr>
            <w:fldChar w:fldCharType="begin"/>
          </w:r>
          <w:r w:rsidRPr="004E233A">
            <w:rPr>
              <w:rStyle w:val="Paginanummer"/>
            </w:rPr>
            <w:instrText>PAGE  \* Arabic  \* MERGEFORMAT</w:instrText>
          </w:r>
          <w:r w:rsidRPr="004E233A">
            <w:rPr>
              <w:rStyle w:val="Paginanummer"/>
            </w:rPr>
            <w:fldChar w:fldCharType="separate"/>
          </w:r>
          <w:r w:rsidRPr="004E233A">
            <w:rPr>
              <w:rStyle w:val="Paginanummer"/>
            </w:rPr>
            <w:t>1</w:t>
          </w:r>
          <w:r w:rsidRPr="004E233A">
            <w:rPr>
              <w:rStyle w:val="Paginanummer"/>
            </w:rPr>
            <w:fldChar w:fldCharType="end"/>
          </w:r>
          <w:r w:rsidRPr="0094025E">
            <w:t xml:space="preserve"> </w:t>
          </w:r>
          <w:r>
            <w:t xml:space="preserve"> </w:t>
          </w:r>
          <w:r w:rsidRPr="004E233A">
            <w:rPr>
              <w:rStyle w:val="voettekstseparator"/>
            </w:rPr>
            <w:t xml:space="preserve">/ </w:t>
          </w:r>
          <w:r w:rsidRPr="004E233A">
            <w:rPr>
              <w:rStyle w:val="voettekstseparator"/>
            </w:rPr>
            <w:fldChar w:fldCharType="begin"/>
          </w:r>
          <w:r w:rsidRPr="004E233A">
            <w:rPr>
              <w:rStyle w:val="voettekstseparator"/>
            </w:rPr>
            <w:instrText>NUMPAGES  \* Arabic  \* MERGEFORMAT</w:instrText>
          </w:r>
          <w:r w:rsidRPr="004E233A">
            <w:rPr>
              <w:rStyle w:val="voettekstseparator"/>
            </w:rPr>
            <w:fldChar w:fldCharType="separate"/>
          </w:r>
          <w:r w:rsidRPr="004E233A">
            <w:rPr>
              <w:rStyle w:val="voettekstseparator"/>
            </w:rPr>
            <w:t>2</w:t>
          </w:r>
          <w:r w:rsidRPr="004E233A">
            <w:rPr>
              <w:rStyle w:val="voettekstseparator"/>
            </w:rPr>
            <w:fldChar w:fldCharType="end"/>
          </w:r>
        </w:p>
      </w:tc>
    </w:tr>
  </w:tbl>
  <w:p w14:paraId="00B12EB9" w14:textId="77777777" w:rsidR="00C33DE7" w:rsidRDefault="00C33DE7" w:rsidP="004E233A">
    <w:pPr>
      <w:pStyle w:val="voettekstTablereturnBelow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D95BC" w14:textId="77777777" w:rsidR="006D3448" w:rsidRDefault="006D3448" w:rsidP="001E5457">
      <w:pPr>
        <w:pStyle w:val="voetnootvervolg"/>
      </w:pPr>
    </w:p>
    <w:p w14:paraId="6F263957" w14:textId="77777777" w:rsidR="006D3448" w:rsidRDefault="006D3448" w:rsidP="001E5457">
      <w:pPr>
        <w:pStyle w:val="voetnootscheiding"/>
      </w:pPr>
    </w:p>
  </w:footnote>
  <w:footnote w:type="continuationSeparator" w:id="0">
    <w:p w14:paraId="54A1A1DC" w14:textId="77777777" w:rsidR="006D3448" w:rsidRDefault="006D3448" w:rsidP="001E5457">
      <w:pPr>
        <w:pStyle w:val="voetnootvervolg"/>
      </w:pPr>
    </w:p>
    <w:p w14:paraId="57CB586D" w14:textId="77777777" w:rsidR="006D3448" w:rsidRDefault="006D3448" w:rsidP="001E5457">
      <w:pPr>
        <w:pStyle w:val="voetnootscheiding"/>
      </w:pPr>
    </w:p>
  </w:footnote>
  <w:footnote w:type="continuationNotice" w:id="1">
    <w:p w14:paraId="0193B6E1" w14:textId="77777777" w:rsidR="006D3448" w:rsidRDefault="006D3448" w:rsidP="001E5457">
      <w:pPr>
        <w:pStyle w:val="voetnootvervolg"/>
      </w:pPr>
    </w:p>
  </w:footnote>
  <w:footnote w:id="2">
    <w:p w14:paraId="0C03D642" w14:textId="14D4E638" w:rsidR="002B46BD" w:rsidRDefault="002B46BD">
      <w:pPr>
        <w:pStyle w:val="Voetnoottekst"/>
      </w:pPr>
      <w:r>
        <w:rPr>
          <w:rStyle w:val="Voetnootmarkering"/>
        </w:rPr>
        <w:footnoteRef/>
      </w:r>
      <w:r>
        <w:t xml:space="preserve"> Een attest van erkenning als mantelzorger kan worden aangevraagd bij het ziekenfonds van de mantelzorger.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F924D" w14:textId="77777777" w:rsidR="00C33DE7" w:rsidRPr="0069260A" w:rsidRDefault="00C33DE7" w:rsidP="0069260A">
    <w:pPr>
      <w:pStyle w:val="koptekstsectie1"/>
    </w:pPr>
    <w:r w:rsidRPr="0069260A">
      <w:t xml:space="preserve">   </w:t>
    </w:r>
    <w:r w:rsidRPr="0069260A">
      <w:rPr>
        <w:noProof/>
      </w:rPr>
      <w:drawing>
        <wp:anchor distT="0" distB="0" distL="114300" distR="114300" simplePos="0" relativeHeight="251663360" behindDoc="1" locked="1" layoutInCell="1" allowOverlap="1" wp14:anchorId="512CCED6" wp14:editId="3F07C135">
          <wp:simplePos x="645160" y="309245"/>
          <wp:positionH relativeFrom="page">
            <wp:align>right</wp:align>
          </wp:positionH>
          <wp:positionV relativeFrom="page">
            <wp:align>top</wp:align>
          </wp:positionV>
          <wp:extent cx="1910880" cy="1048320"/>
          <wp:effectExtent l="0" t="0" r="0" b="0"/>
          <wp:wrapNone/>
          <wp:docPr id="1552777281" name="Afbeelding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777281" name="Afbeelding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0880" cy="104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headerBlock02"/>
      <w:tag w:val="headerBlock02"/>
      <w:id w:val="-1311399230"/>
      <w:lock w:val="sdtContentLocked"/>
      <w:placeholder>
        <w:docPart w:val="5D093EE29EC948B0A8AC3252839CBD6B"/>
      </w:placeholder>
      <w15:appearance w15:val="hidden"/>
    </w:sdtPr>
    <w:sdtContent>
      <w:p w14:paraId="21CF6955" w14:textId="77777777" w:rsidR="00671956" w:rsidRPr="006B4603" w:rsidRDefault="00671956" w:rsidP="006B4603">
        <w:pPr>
          <w:pStyle w:val="Koptekst"/>
        </w:pPr>
        <w:r w:rsidRPr="006B4603">
          <w:t xml:space="preserve">   </w:t>
        </w:r>
        <w:r>
          <w:rPr>
            <w:noProof/>
          </w:rPr>
          <w:drawing>
            <wp:anchor distT="0" distB="0" distL="114300" distR="114300" simplePos="0" relativeHeight="251660288" behindDoc="1" locked="1" layoutInCell="1" allowOverlap="1" wp14:anchorId="278BE373" wp14:editId="3CA17A69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87600" cy="864720"/>
              <wp:effectExtent l="0" t="0" r="0" b="0"/>
              <wp:wrapNone/>
              <wp:docPr id="6" name="Afbeelding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3920461" name="Afbeelding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7600" cy="864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1684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2B56F3"/>
    <w:multiLevelType w:val="multilevel"/>
    <w:tmpl w:val="34C0054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010E37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DCE7C19"/>
    <w:multiLevelType w:val="hybridMultilevel"/>
    <w:tmpl w:val="2780E7CC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FC3CB3"/>
    <w:multiLevelType w:val="multilevel"/>
    <w:tmpl w:val="AB3A7888"/>
    <w:styleLink w:val="LIJSTNUM"/>
    <w:lvl w:ilvl="0">
      <w:start w:val="1"/>
      <w:numFmt w:val="decimal"/>
      <w:pStyle w:val="lijstnummer1"/>
      <w:lvlText w:val="%1."/>
      <w:lvlJc w:val="left"/>
      <w:pPr>
        <w:ind w:left="312" w:hanging="312"/>
      </w:pPr>
      <w:rPr>
        <w:rFonts w:hint="default"/>
        <w:b/>
        <w:i w:val="0"/>
        <w:color w:val="56398E" w:themeColor="text2"/>
        <w:sz w:val="18"/>
      </w:rPr>
    </w:lvl>
    <w:lvl w:ilvl="1">
      <w:start w:val="1"/>
      <w:numFmt w:val="lowerLetter"/>
      <w:pStyle w:val="lijstnummer2"/>
      <w:lvlText w:val="%2."/>
      <w:lvlJc w:val="left"/>
      <w:pPr>
        <w:ind w:left="567" w:hanging="255"/>
      </w:pPr>
      <w:rPr>
        <w:rFonts w:hint="default"/>
        <w:b/>
        <w:i w:val="0"/>
        <w:color w:val="F18673" w:themeColor="accent3"/>
        <w:sz w:val="18"/>
      </w:rPr>
    </w:lvl>
    <w:lvl w:ilvl="2">
      <w:start w:val="1"/>
      <w:numFmt w:val="decimal"/>
      <w:pStyle w:val="lijstnummer3"/>
      <w:lvlText w:val="%3."/>
      <w:lvlJc w:val="left"/>
      <w:pPr>
        <w:ind w:left="879" w:hanging="312"/>
      </w:pPr>
      <w:rPr>
        <w:rFonts w:hint="default"/>
        <w:b/>
        <w:i w:val="0"/>
        <w:color w:val="56398E" w:themeColor="text2"/>
        <w:sz w:val="18"/>
      </w:rPr>
    </w:lvl>
    <w:lvl w:ilvl="3">
      <w:start w:val="1"/>
      <w:numFmt w:val="none"/>
      <w:lvlText w:val=""/>
      <w:lvlJc w:val="left"/>
      <w:pPr>
        <w:tabs>
          <w:tab w:val="num" w:pos="2552"/>
        </w:tabs>
        <w:ind w:left="1440" w:firstLine="1112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1800" w:firstLine="103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119"/>
        </w:tabs>
        <w:ind w:left="2160" w:firstLine="9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2520" w:firstLine="88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86"/>
        </w:tabs>
        <w:ind w:left="2880" w:firstLine="806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firstLine="729"/>
      </w:pPr>
      <w:rPr>
        <w:rFonts w:hint="default"/>
      </w:rPr>
    </w:lvl>
  </w:abstractNum>
  <w:abstractNum w:abstractNumId="5" w15:restartNumberingAfterBreak="0">
    <w:nsid w:val="2FA17412"/>
    <w:multiLevelType w:val="hybridMultilevel"/>
    <w:tmpl w:val="FB5209F0"/>
    <w:lvl w:ilvl="0" w:tplc="55726E7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B832D290">
      <w:numFmt w:val="bullet"/>
      <w:lvlText w:val="-"/>
      <w:lvlJc w:val="left"/>
      <w:pPr>
        <w:ind w:left="1440" w:hanging="360"/>
      </w:pPr>
      <w:rPr>
        <w:rFonts w:ascii="Arial" w:eastAsiaTheme="majorEastAsia" w:hAnsi="Arial" w:cs="Arial" w:hint="default"/>
        <w:color w:val="000000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46CEE"/>
    <w:multiLevelType w:val="multilevel"/>
    <w:tmpl w:val="7F28BCFC"/>
    <w:numStyleLink w:val="KADERLIJSTOPSOM"/>
  </w:abstractNum>
  <w:abstractNum w:abstractNumId="7" w15:restartNumberingAfterBreak="0">
    <w:nsid w:val="373F261D"/>
    <w:multiLevelType w:val="hybridMultilevel"/>
    <w:tmpl w:val="9F1683B6"/>
    <w:lvl w:ilvl="0" w:tplc="909E9F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D7359"/>
    <w:multiLevelType w:val="multilevel"/>
    <w:tmpl w:val="062894F0"/>
    <w:numStyleLink w:val="LIJSTOPSOM"/>
  </w:abstractNum>
  <w:abstractNum w:abstractNumId="9" w15:restartNumberingAfterBreak="0">
    <w:nsid w:val="45E06EFA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A274AA"/>
    <w:multiLevelType w:val="multilevel"/>
    <w:tmpl w:val="34C00548"/>
    <w:styleLink w:val="KADERLIJSTNUM"/>
    <w:lvl w:ilvl="0">
      <w:start w:val="1"/>
      <w:numFmt w:val="decimal"/>
      <w:pStyle w:val="kaderlijstnummer1"/>
      <w:lvlText w:val="%1."/>
      <w:lvlJc w:val="left"/>
      <w:pPr>
        <w:tabs>
          <w:tab w:val="num" w:pos="482"/>
        </w:tabs>
        <w:ind w:left="794" w:hanging="312"/>
      </w:pPr>
      <w:rPr>
        <w:rFonts w:hint="default"/>
        <w:b/>
        <w:i w:val="0"/>
        <w:color w:val="56398E" w:themeColor="text2"/>
        <w:sz w:val="18"/>
      </w:rPr>
    </w:lvl>
    <w:lvl w:ilvl="1">
      <w:start w:val="1"/>
      <w:numFmt w:val="none"/>
      <w:pStyle w:val="kaderlijstvervolg1"/>
      <w:lvlText w:val="%2"/>
      <w:lvlJc w:val="left"/>
      <w:pPr>
        <w:ind w:left="794" w:hanging="312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552"/>
        </w:tabs>
        <w:ind w:left="1080" w:firstLine="147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35"/>
        </w:tabs>
        <w:ind w:left="1440" w:firstLine="1395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119"/>
        </w:tabs>
        <w:ind w:left="1800" w:firstLine="131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2160" w:firstLine="124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86"/>
        </w:tabs>
        <w:ind w:left="2520" w:firstLine="116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2880" w:firstLine="108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253"/>
        </w:tabs>
        <w:ind w:left="3240" w:firstLine="1013"/>
      </w:pPr>
      <w:rPr>
        <w:rFonts w:hint="default"/>
      </w:rPr>
    </w:lvl>
  </w:abstractNum>
  <w:abstractNum w:abstractNumId="11" w15:restartNumberingAfterBreak="0">
    <w:nsid w:val="5A3B6451"/>
    <w:multiLevelType w:val="multilevel"/>
    <w:tmpl w:val="34C00548"/>
    <w:numStyleLink w:val="KADERLIJSTNUM"/>
  </w:abstractNum>
  <w:abstractNum w:abstractNumId="12" w15:restartNumberingAfterBreak="0">
    <w:nsid w:val="635D2B85"/>
    <w:multiLevelType w:val="multilevel"/>
    <w:tmpl w:val="AB3A7888"/>
    <w:numStyleLink w:val="LIJSTNUM"/>
  </w:abstractNum>
  <w:abstractNum w:abstractNumId="13" w15:restartNumberingAfterBreak="0">
    <w:nsid w:val="63D53640"/>
    <w:multiLevelType w:val="multilevel"/>
    <w:tmpl w:val="7F28BCF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4F725D9"/>
    <w:multiLevelType w:val="multilevel"/>
    <w:tmpl w:val="7F28BCFC"/>
    <w:styleLink w:val="KADERLIJSTOPSOM"/>
    <w:lvl w:ilvl="0">
      <w:start w:val="1"/>
      <w:numFmt w:val="bullet"/>
      <w:pStyle w:val="kaderlijstopsom1"/>
      <w:lvlText w:val="•"/>
      <w:lvlJc w:val="left"/>
      <w:pPr>
        <w:tabs>
          <w:tab w:val="num" w:pos="482"/>
        </w:tabs>
        <w:ind w:left="794" w:hanging="312"/>
      </w:pPr>
      <w:rPr>
        <w:rFonts w:ascii="Aptos" w:hAnsi="Aptos" w:hint="default"/>
        <w:b/>
        <w:i w:val="0"/>
        <w:color w:val="56398E" w:themeColor="text2"/>
      </w:rPr>
    </w:lvl>
    <w:lvl w:ilvl="1">
      <w:start w:val="1"/>
      <w:numFmt w:val="none"/>
      <w:pStyle w:val="kaderlijstvervolgopsomming"/>
      <w:lvlText w:val="%2"/>
      <w:lvlJc w:val="left"/>
      <w:pPr>
        <w:ind w:left="794" w:hanging="312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552"/>
        </w:tabs>
        <w:ind w:left="1080" w:firstLine="147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35"/>
        </w:tabs>
        <w:ind w:left="1440" w:firstLine="1395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119"/>
        </w:tabs>
        <w:ind w:left="1800" w:firstLine="131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2160" w:firstLine="124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86"/>
        </w:tabs>
        <w:ind w:left="2520" w:firstLine="116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2880" w:firstLine="108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253"/>
        </w:tabs>
        <w:ind w:left="3240" w:firstLine="1013"/>
      </w:pPr>
      <w:rPr>
        <w:rFonts w:hint="default"/>
      </w:rPr>
    </w:lvl>
  </w:abstractNum>
  <w:abstractNum w:abstractNumId="15" w15:restartNumberingAfterBreak="0">
    <w:nsid w:val="732F1883"/>
    <w:multiLevelType w:val="multilevel"/>
    <w:tmpl w:val="83FCB998"/>
    <w:styleLink w:val="KOPNUM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pStyle w:val="Kop2"/>
      <w:suff w:val="space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1800" w:firstLine="103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119"/>
        </w:tabs>
        <w:ind w:left="2160" w:firstLine="9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2520" w:firstLine="88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86"/>
        </w:tabs>
        <w:ind w:left="2880" w:firstLine="806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firstLine="729"/>
      </w:pPr>
      <w:rPr>
        <w:rFonts w:hint="default"/>
      </w:rPr>
    </w:lvl>
  </w:abstractNum>
  <w:abstractNum w:abstractNumId="16" w15:restartNumberingAfterBreak="0">
    <w:nsid w:val="773620A2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7E904A6"/>
    <w:multiLevelType w:val="multilevel"/>
    <w:tmpl w:val="062894F0"/>
    <w:styleLink w:val="LIJSTOPSOM"/>
    <w:lvl w:ilvl="0">
      <w:start w:val="1"/>
      <w:numFmt w:val="none"/>
      <w:pStyle w:val="lijstopsom1"/>
      <w:lvlText w:val="•"/>
      <w:lvlJc w:val="left"/>
      <w:pPr>
        <w:ind w:left="312" w:hanging="312"/>
      </w:pPr>
      <w:rPr>
        <w:rFonts w:hint="default"/>
        <w:b/>
        <w:i w:val="0"/>
        <w:color w:val="F18673" w:themeColor="accent3"/>
      </w:rPr>
    </w:lvl>
    <w:lvl w:ilvl="1">
      <w:start w:val="1"/>
      <w:numFmt w:val="none"/>
      <w:pStyle w:val="lijstopsom2"/>
      <w:lvlText w:val="–"/>
      <w:lvlJc w:val="left"/>
      <w:pPr>
        <w:ind w:left="567" w:hanging="255"/>
      </w:pPr>
      <w:rPr>
        <w:rFonts w:hint="default"/>
        <w:b/>
        <w:i w:val="0"/>
        <w:color w:val="F18673" w:themeColor="accent3"/>
      </w:rPr>
    </w:lvl>
    <w:lvl w:ilvl="2">
      <w:start w:val="1"/>
      <w:numFmt w:val="none"/>
      <w:pStyle w:val="lijstopsom3"/>
      <w:lvlText w:val="•"/>
      <w:lvlJc w:val="left"/>
      <w:pPr>
        <w:ind w:left="879" w:hanging="312"/>
      </w:pPr>
      <w:rPr>
        <w:rFonts w:hint="default"/>
        <w:b/>
        <w:i w:val="0"/>
        <w:color w:val="56398E" w:themeColor="text2"/>
      </w:rPr>
    </w:lvl>
    <w:lvl w:ilvl="3">
      <w:start w:val="1"/>
      <w:numFmt w:val="none"/>
      <w:lvlText w:val=""/>
      <w:lvlJc w:val="left"/>
      <w:pPr>
        <w:tabs>
          <w:tab w:val="num" w:pos="2552"/>
        </w:tabs>
        <w:ind w:left="1440" w:firstLine="1112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1800" w:firstLine="103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119"/>
        </w:tabs>
        <w:ind w:left="2160" w:firstLine="9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2520" w:firstLine="88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86"/>
        </w:tabs>
        <w:ind w:left="2880" w:firstLine="806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firstLine="729"/>
      </w:pPr>
      <w:rPr>
        <w:rFonts w:hint="default"/>
      </w:rPr>
    </w:lvl>
  </w:abstractNum>
  <w:abstractNum w:abstractNumId="18" w15:restartNumberingAfterBreak="0">
    <w:nsid w:val="7FEF4953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FFB2011"/>
    <w:multiLevelType w:val="multilevel"/>
    <w:tmpl w:val="062894F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0652584">
    <w:abstractNumId w:val="4"/>
  </w:num>
  <w:num w:numId="2" w16cid:durableId="5805257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0504040">
    <w:abstractNumId w:val="9"/>
  </w:num>
  <w:num w:numId="4" w16cid:durableId="945845970">
    <w:abstractNumId w:val="18"/>
  </w:num>
  <w:num w:numId="5" w16cid:durableId="1892765834">
    <w:abstractNumId w:val="0"/>
  </w:num>
  <w:num w:numId="6" w16cid:durableId="579490569">
    <w:abstractNumId w:val="16"/>
  </w:num>
  <w:num w:numId="7" w16cid:durableId="1168055448">
    <w:abstractNumId w:val="17"/>
  </w:num>
  <w:num w:numId="8" w16cid:durableId="1363358177">
    <w:abstractNumId w:val="19"/>
  </w:num>
  <w:num w:numId="9" w16cid:durableId="581451615">
    <w:abstractNumId w:val="15"/>
    <w:lvlOverride w:ilvl="0">
      <w:lvl w:ilvl="0">
        <w:start w:val="1"/>
        <w:numFmt w:val="decimal"/>
        <w:pStyle w:val="Kop1"/>
        <w:suff w:val="space"/>
        <w:lvlText w:val="%1."/>
        <w:lvlJc w:val="left"/>
        <w:pPr>
          <w:ind w:left="0" w:firstLine="0"/>
        </w:pPr>
        <w:rPr>
          <w:rFonts w:hint="default"/>
          <w:b w:val="0"/>
          <w:i w:val="0"/>
          <w:sz w:val="32"/>
          <w:szCs w:val="32"/>
        </w:rPr>
      </w:lvl>
    </w:lvlOverride>
  </w:num>
  <w:num w:numId="10" w16cid:durableId="13703728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547517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78432666">
    <w:abstractNumId w:val="8"/>
  </w:num>
  <w:num w:numId="13" w16cid:durableId="73164518">
    <w:abstractNumId w:val="12"/>
  </w:num>
  <w:num w:numId="14" w16cid:durableId="11894140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9142533">
    <w:abstractNumId w:val="2"/>
  </w:num>
  <w:num w:numId="16" w16cid:durableId="1678117815">
    <w:abstractNumId w:val="10"/>
  </w:num>
  <w:num w:numId="17" w16cid:durableId="12691167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02478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5152321">
    <w:abstractNumId w:val="14"/>
  </w:num>
  <w:num w:numId="20" w16cid:durableId="16994251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5635176">
    <w:abstractNumId w:val="13"/>
  </w:num>
  <w:num w:numId="22" w16cid:durableId="1380478250">
    <w:abstractNumId w:val="1"/>
  </w:num>
  <w:num w:numId="23" w16cid:durableId="1702319289">
    <w:abstractNumId w:val="11"/>
  </w:num>
  <w:num w:numId="24" w16cid:durableId="358943300">
    <w:abstractNumId w:val="6"/>
  </w:num>
  <w:num w:numId="25" w16cid:durableId="356784151">
    <w:abstractNumId w:val="10"/>
  </w:num>
  <w:num w:numId="26" w16cid:durableId="1899902531">
    <w:abstractNumId w:val="10"/>
  </w:num>
  <w:num w:numId="27" w16cid:durableId="980843027">
    <w:abstractNumId w:val="11"/>
  </w:num>
  <w:num w:numId="28" w16cid:durableId="140004276">
    <w:abstractNumId w:val="11"/>
  </w:num>
  <w:num w:numId="29" w16cid:durableId="1233274958">
    <w:abstractNumId w:val="14"/>
  </w:num>
  <w:num w:numId="30" w16cid:durableId="1772705378">
    <w:abstractNumId w:val="6"/>
  </w:num>
  <w:num w:numId="31" w16cid:durableId="143662533">
    <w:abstractNumId w:val="6"/>
  </w:num>
  <w:num w:numId="32" w16cid:durableId="944701525">
    <w:abstractNumId w:val="15"/>
  </w:num>
  <w:num w:numId="33" w16cid:durableId="302583699">
    <w:abstractNumId w:val="4"/>
  </w:num>
  <w:num w:numId="34" w16cid:durableId="265113513">
    <w:abstractNumId w:val="12"/>
  </w:num>
  <w:num w:numId="35" w16cid:durableId="486283734">
    <w:abstractNumId w:val="12"/>
  </w:num>
  <w:num w:numId="36" w16cid:durableId="1159034874">
    <w:abstractNumId w:val="12"/>
  </w:num>
  <w:num w:numId="37" w16cid:durableId="1634366864">
    <w:abstractNumId w:val="17"/>
  </w:num>
  <w:num w:numId="38" w16cid:durableId="650713718">
    <w:abstractNumId w:val="8"/>
  </w:num>
  <w:num w:numId="39" w16cid:durableId="774206422">
    <w:abstractNumId w:val="8"/>
  </w:num>
  <w:num w:numId="40" w16cid:durableId="2063869334">
    <w:abstractNumId w:val="8"/>
  </w:num>
  <w:num w:numId="41" w16cid:durableId="1648321291">
    <w:abstractNumId w:val="5"/>
  </w:num>
  <w:num w:numId="42" w16cid:durableId="1511018094">
    <w:abstractNumId w:val="3"/>
  </w:num>
  <w:num w:numId="43" w16cid:durableId="14495500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DC"/>
    <w:rsid w:val="000169DD"/>
    <w:rsid w:val="00025D64"/>
    <w:rsid w:val="000374DE"/>
    <w:rsid w:val="00051D52"/>
    <w:rsid w:val="00054FD9"/>
    <w:rsid w:val="0005562E"/>
    <w:rsid w:val="0007337B"/>
    <w:rsid w:val="000904C6"/>
    <w:rsid w:val="00091BFF"/>
    <w:rsid w:val="00092DD9"/>
    <w:rsid w:val="000B21E4"/>
    <w:rsid w:val="000C0FDD"/>
    <w:rsid w:val="000D4307"/>
    <w:rsid w:val="000D49C8"/>
    <w:rsid w:val="000D53DC"/>
    <w:rsid w:val="000D6051"/>
    <w:rsid w:val="000F7B27"/>
    <w:rsid w:val="001037E8"/>
    <w:rsid w:val="00116278"/>
    <w:rsid w:val="001209E5"/>
    <w:rsid w:val="00127F3D"/>
    <w:rsid w:val="0016194D"/>
    <w:rsid w:val="001762FA"/>
    <w:rsid w:val="00176F8F"/>
    <w:rsid w:val="00186A03"/>
    <w:rsid w:val="001939F0"/>
    <w:rsid w:val="00195959"/>
    <w:rsid w:val="001A3707"/>
    <w:rsid w:val="001B1E0E"/>
    <w:rsid w:val="001D1FD1"/>
    <w:rsid w:val="001E33E7"/>
    <w:rsid w:val="001E3CA7"/>
    <w:rsid w:val="001E5457"/>
    <w:rsid w:val="001F4668"/>
    <w:rsid w:val="00204CE2"/>
    <w:rsid w:val="0020601D"/>
    <w:rsid w:val="00212C1F"/>
    <w:rsid w:val="00214FC8"/>
    <w:rsid w:val="0022210A"/>
    <w:rsid w:val="00245DFE"/>
    <w:rsid w:val="00257747"/>
    <w:rsid w:val="002702B7"/>
    <w:rsid w:val="00271138"/>
    <w:rsid w:val="00276959"/>
    <w:rsid w:val="002A79A3"/>
    <w:rsid w:val="002B46BD"/>
    <w:rsid w:val="002B4856"/>
    <w:rsid w:val="002C3C4D"/>
    <w:rsid w:val="002C7501"/>
    <w:rsid w:val="002D4911"/>
    <w:rsid w:val="002D7EF8"/>
    <w:rsid w:val="002E0DF9"/>
    <w:rsid w:val="002E54F5"/>
    <w:rsid w:val="002F4205"/>
    <w:rsid w:val="00301B00"/>
    <w:rsid w:val="00305F96"/>
    <w:rsid w:val="00342E39"/>
    <w:rsid w:val="00344837"/>
    <w:rsid w:val="003552FC"/>
    <w:rsid w:val="00364A0B"/>
    <w:rsid w:val="003655B0"/>
    <w:rsid w:val="00377F51"/>
    <w:rsid w:val="00383192"/>
    <w:rsid w:val="003842A2"/>
    <w:rsid w:val="00392AD0"/>
    <w:rsid w:val="003A1B8B"/>
    <w:rsid w:val="003B318C"/>
    <w:rsid w:val="003B3C01"/>
    <w:rsid w:val="003F486C"/>
    <w:rsid w:val="003F7444"/>
    <w:rsid w:val="004028CD"/>
    <w:rsid w:val="004062CE"/>
    <w:rsid w:val="004067D4"/>
    <w:rsid w:val="00413A69"/>
    <w:rsid w:val="00424A14"/>
    <w:rsid w:val="004264A4"/>
    <w:rsid w:val="00431A73"/>
    <w:rsid w:val="004352FC"/>
    <w:rsid w:val="004353AC"/>
    <w:rsid w:val="00436B8E"/>
    <w:rsid w:val="00436E23"/>
    <w:rsid w:val="004576D5"/>
    <w:rsid w:val="00473B34"/>
    <w:rsid w:val="0047557A"/>
    <w:rsid w:val="00482A51"/>
    <w:rsid w:val="00483A60"/>
    <w:rsid w:val="00495040"/>
    <w:rsid w:val="004B10B0"/>
    <w:rsid w:val="004D172A"/>
    <w:rsid w:val="004D719C"/>
    <w:rsid w:val="004E233A"/>
    <w:rsid w:val="00514089"/>
    <w:rsid w:val="0052077C"/>
    <w:rsid w:val="00524B67"/>
    <w:rsid w:val="005275BA"/>
    <w:rsid w:val="005367D5"/>
    <w:rsid w:val="00563EDD"/>
    <w:rsid w:val="00570C50"/>
    <w:rsid w:val="00591C32"/>
    <w:rsid w:val="0059369D"/>
    <w:rsid w:val="005C1730"/>
    <w:rsid w:val="005D3124"/>
    <w:rsid w:val="005D3996"/>
    <w:rsid w:val="005D5A41"/>
    <w:rsid w:val="005E3D4D"/>
    <w:rsid w:val="005F2E66"/>
    <w:rsid w:val="006146B1"/>
    <w:rsid w:val="0065437E"/>
    <w:rsid w:val="00666EF8"/>
    <w:rsid w:val="00671956"/>
    <w:rsid w:val="0069260A"/>
    <w:rsid w:val="00693866"/>
    <w:rsid w:val="00695A89"/>
    <w:rsid w:val="00696183"/>
    <w:rsid w:val="00696614"/>
    <w:rsid w:val="006A52FC"/>
    <w:rsid w:val="006B3BAC"/>
    <w:rsid w:val="006B4603"/>
    <w:rsid w:val="006B51DB"/>
    <w:rsid w:val="006B69FF"/>
    <w:rsid w:val="006C3145"/>
    <w:rsid w:val="006C7C6D"/>
    <w:rsid w:val="006D26CA"/>
    <w:rsid w:val="006D3448"/>
    <w:rsid w:val="006E7C72"/>
    <w:rsid w:val="006F24C9"/>
    <w:rsid w:val="006F2B39"/>
    <w:rsid w:val="006F3DDC"/>
    <w:rsid w:val="006F7B2E"/>
    <w:rsid w:val="00715B3E"/>
    <w:rsid w:val="00727CFE"/>
    <w:rsid w:val="00735578"/>
    <w:rsid w:val="00737838"/>
    <w:rsid w:val="00747F13"/>
    <w:rsid w:val="007507B0"/>
    <w:rsid w:val="007512E7"/>
    <w:rsid w:val="007615E4"/>
    <w:rsid w:val="007701F2"/>
    <w:rsid w:val="00785069"/>
    <w:rsid w:val="00796072"/>
    <w:rsid w:val="007A40D7"/>
    <w:rsid w:val="007D4A5B"/>
    <w:rsid w:val="007E060D"/>
    <w:rsid w:val="007E4C69"/>
    <w:rsid w:val="007F148B"/>
    <w:rsid w:val="0080501A"/>
    <w:rsid w:val="0082197A"/>
    <w:rsid w:val="00840D95"/>
    <w:rsid w:val="008448A0"/>
    <w:rsid w:val="0085179B"/>
    <w:rsid w:val="00872581"/>
    <w:rsid w:val="00881FB7"/>
    <w:rsid w:val="00886382"/>
    <w:rsid w:val="008910E6"/>
    <w:rsid w:val="00892722"/>
    <w:rsid w:val="00894293"/>
    <w:rsid w:val="008A0959"/>
    <w:rsid w:val="008A11DB"/>
    <w:rsid w:val="008A3307"/>
    <w:rsid w:val="008A6038"/>
    <w:rsid w:val="008B1847"/>
    <w:rsid w:val="008B4AB1"/>
    <w:rsid w:val="008B69D4"/>
    <w:rsid w:val="009007CC"/>
    <w:rsid w:val="00900C5C"/>
    <w:rsid w:val="0091042F"/>
    <w:rsid w:val="0092119C"/>
    <w:rsid w:val="009263F9"/>
    <w:rsid w:val="0094025E"/>
    <w:rsid w:val="00953DDC"/>
    <w:rsid w:val="009613A5"/>
    <w:rsid w:val="009A0FDE"/>
    <w:rsid w:val="009A21CA"/>
    <w:rsid w:val="009B19C3"/>
    <w:rsid w:val="009B1C02"/>
    <w:rsid w:val="009B522F"/>
    <w:rsid w:val="009C61F5"/>
    <w:rsid w:val="009C671C"/>
    <w:rsid w:val="009E4243"/>
    <w:rsid w:val="009E6E51"/>
    <w:rsid w:val="009F045F"/>
    <w:rsid w:val="009F3252"/>
    <w:rsid w:val="009F5F93"/>
    <w:rsid w:val="00A06EA5"/>
    <w:rsid w:val="00A41933"/>
    <w:rsid w:val="00A60651"/>
    <w:rsid w:val="00A663BC"/>
    <w:rsid w:val="00A83816"/>
    <w:rsid w:val="00A9595C"/>
    <w:rsid w:val="00AA1EE2"/>
    <w:rsid w:val="00AA2269"/>
    <w:rsid w:val="00AC1445"/>
    <w:rsid w:val="00AC4A37"/>
    <w:rsid w:val="00AC5BFD"/>
    <w:rsid w:val="00AD4A34"/>
    <w:rsid w:val="00AD7A5B"/>
    <w:rsid w:val="00AE079F"/>
    <w:rsid w:val="00AE49AD"/>
    <w:rsid w:val="00AF1792"/>
    <w:rsid w:val="00AF794C"/>
    <w:rsid w:val="00B001A5"/>
    <w:rsid w:val="00B31D89"/>
    <w:rsid w:val="00B44308"/>
    <w:rsid w:val="00B509B9"/>
    <w:rsid w:val="00B70972"/>
    <w:rsid w:val="00B74B9C"/>
    <w:rsid w:val="00B75AE7"/>
    <w:rsid w:val="00B91AAA"/>
    <w:rsid w:val="00BA2A8C"/>
    <w:rsid w:val="00BC2FCB"/>
    <w:rsid w:val="00BC7779"/>
    <w:rsid w:val="00BE703C"/>
    <w:rsid w:val="00BF53A3"/>
    <w:rsid w:val="00C25748"/>
    <w:rsid w:val="00C33DE7"/>
    <w:rsid w:val="00C50305"/>
    <w:rsid w:val="00C640B1"/>
    <w:rsid w:val="00C643D3"/>
    <w:rsid w:val="00C655AC"/>
    <w:rsid w:val="00C75AEE"/>
    <w:rsid w:val="00C85A01"/>
    <w:rsid w:val="00C96D15"/>
    <w:rsid w:val="00C97268"/>
    <w:rsid w:val="00CA5311"/>
    <w:rsid w:val="00CB4E9B"/>
    <w:rsid w:val="00CC599C"/>
    <w:rsid w:val="00D10E1D"/>
    <w:rsid w:val="00D13B5C"/>
    <w:rsid w:val="00D30D4D"/>
    <w:rsid w:val="00D36F5C"/>
    <w:rsid w:val="00D417A2"/>
    <w:rsid w:val="00D50992"/>
    <w:rsid w:val="00D5299E"/>
    <w:rsid w:val="00D6429B"/>
    <w:rsid w:val="00D7119B"/>
    <w:rsid w:val="00D71BF5"/>
    <w:rsid w:val="00D7458C"/>
    <w:rsid w:val="00D8319C"/>
    <w:rsid w:val="00D96F1A"/>
    <w:rsid w:val="00DC16A4"/>
    <w:rsid w:val="00DE181E"/>
    <w:rsid w:val="00DE3F1E"/>
    <w:rsid w:val="00DF1AB1"/>
    <w:rsid w:val="00DF2FD3"/>
    <w:rsid w:val="00DF2FF7"/>
    <w:rsid w:val="00DF68AC"/>
    <w:rsid w:val="00E05EF2"/>
    <w:rsid w:val="00E119C3"/>
    <w:rsid w:val="00E12472"/>
    <w:rsid w:val="00E15BFC"/>
    <w:rsid w:val="00E17898"/>
    <w:rsid w:val="00E20512"/>
    <w:rsid w:val="00E27B11"/>
    <w:rsid w:val="00E313D7"/>
    <w:rsid w:val="00E426CA"/>
    <w:rsid w:val="00E47AD6"/>
    <w:rsid w:val="00E61574"/>
    <w:rsid w:val="00E70336"/>
    <w:rsid w:val="00E73477"/>
    <w:rsid w:val="00E73D08"/>
    <w:rsid w:val="00E84F71"/>
    <w:rsid w:val="00E8528E"/>
    <w:rsid w:val="00E87BA7"/>
    <w:rsid w:val="00E93272"/>
    <w:rsid w:val="00EA0867"/>
    <w:rsid w:val="00EA2F48"/>
    <w:rsid w:val="00EB2F37"/>
    <w:rsid w:val="00ED3905"/>
    <w:rsid w:val="00EE6CDC"/>
    <w:rsid w:val="00EE7C37"/>
    <w:rsid w:val="00F0226C"/>
    <w:rsid w:val="00F06B87"/>
    <w:rsid w:val="00F10671"/>
    <w:rsid w:val="00F12511"/>
    <w:rsid w:val="00F557EF"/>
    <w:rsid w:val="00F6360F"/>
    <w:rsid w:val="00F83400"/>
    <w:rsid w:val="00F86208"/>
    <w:rsid w:val="00F871F9"/>
    <w:rsid w:val="00F96B47"/>
    <w:rsid w:val="00FA6282"/>
    <w:rsid w:val="00FB70A9"/>
    <w:rsid w:val="00FC4BA6"/>
    <w:rsid w:val="00FD389A"/>
    <w:rsid w:val="00FD389E"/>
    <w:rsid w:val="00FD43E9"/>
    <w:rsid w:val="6DFBB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81780"/>
  <w15:chartTrackingRefBased/>
  <w15:docId w15:val="{1D6DC406-C930-4EC2-B62B-00BE2E1E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nl-BE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4" w:qFormat="1"/>
    <w:lsdException w:name="heading 2" w:semiHidden="1" w:uiPriority="14" w:unhideWhenUsed="1" w:qFormat="1"/>
    <w:lsdException w:name="heading 3" w:semiHidden="1" w:uiPriority="9" w:unhideWhenUsed="1" w:qFormat="1"/>
    <w:lsdException w:name="heading 4" w:semiHidden="1" w:uiPriority="1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footer" w:uiPriority="40"/>
    <w:lsdException w:name="index heading" w:semiHidden="1"/>
    <w:lsdException w:name="caption" w:uiPriority="15" w:qFormat="1"/>
    <w:lsdException w:name="envelope address" w:semiHidden="1"/>
    <w:lsdException w:name="annotation reference" w:semiHidden="1"/>
    <w:lsdException w:name="line number" w:semiHidden="1"/>
    <w:lsdException w:name="page number" w:uiPriority="40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0" w:qFormat="1"/>
    <w:lsdException w:name="Date" w:uiPriority="21"/>
    <w:lsdException w:name="Note Heading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40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_standaard"/>
    <w:qFormat/>
    <w:rsid w:val="00377F51"/>
    <w:pPr>
      <w:spacing w:line="292" w:lineRule="auto"/>
    </w:pPr>
  </w:style>
  <w:style w:type="paragraph" w:styleId="Kop1">
    <w:name w:val="heading 1"/>
    <w:aliases w:val="_kop 1"/>
    <w:basedOn w:val="Standaard"/>
    <w:next w:val="Standaard"/>
    <w:link w:val="Kop1Char"/>
    <w:uiPriority w:val="14"/>
    <w:qFormat/>
    <w:rsid w:val="00FB70A9"/>
    <w:pPr>
      <w:keepNext/>
      <w:keepLines/>
      <w:numPr>
        <w:numId w:val="32"/>
      </w:numPr>
      <w:pBdr>
        <w:bottom w:val="single" w:sz="8" w:space="5" w:color="F18673" w:themeColor="accent3"/>
      </w:pBdr>
      <w:suppressAutoHyphens/>
      <w:spacing w:before="500" w:after="320" w:line="230" w:lineRule="auto"/>
      <w:outlineLvl w:val="0"/>
    </w:pPr>
    <w:rPr>
      <w:rFonts w:asciiTheme="majorHAnsi" w:eastAsiaTheme="majorEastAsia" w:hAnsiTheme="majorHAnsi" w:cstheme="majorBidi"/>
      <w:b/>
      <w:bCs/>
      <w:color w:val="F18673" w:themeColor="accent3"/>
      <w:spacing w:val="-1"/>
      <w:sz w:val="36"/>
      <w:szCs w:val="36"/>
    </w:rPr>
  </w:style>
  <w:style w:type="paragraph" w:styleId="Kop2">
    <w:name w:val="heading 2"/>
    <w:aliases w:val="_kop 2"/>
    <w:basedOn w:val="Standaard"/>
    <w:next w:val="Standaard"/>
    <w:link w:val="Kop2Char"/>
    <w:uiPriority w:val="14"/>
    <w:qFormat/>
    <w:rsid w:val="00FB70A9"/>
    <w:pPr>
      <w:keepNext/>
      <w:keepLines/>
      <w:numPr>
        <w:ilvl w:val="1"/>
        <w:numId w:val="32"/>
      </w:numPr>
      <w:suppressAutoHyphens/>
      <w:spacing w:before="300" w:after="180" w:line="240" w:lineRule="auto"/>
      <w:outlineLvl w:val="1"/>
    </w:pPr>
    <w:rPr>
      <w:rFonts w:asciiTheme="majorHAnsi" w:eastAsiaTheme="majorEastAsia" w:hAnsiTheme="majorHAnsi" w:cstheme="majorBidi"/>
      <w:b/>
      <w:bCs/>
      <w:color w:val="402A6A" w:themeColor="accent1" w:themeShade="BF"/>
      <w:spacing w:val="-1"/>
      <w:sz w:val="30"/>
      <w:szCs w:val="30"/>
    </w:rPr>
  </w:style>
  <w:style w:type="paragraph" w:styleId="Kop3">
    <w:name w:val="heading 3"/>
    <w:aliases w:val="_kop 3"/>
    <w:basedOn w:val="Standaard"/>
    <w:next w:val="Standaard"/>
    <w:link w:val="Kop3Char"/>
    <w:uiPriority w:val="14"/>
    <w:qFormat/>
    <w:rsid w:val="009613A5"/>
    <w:pPr>
      <w:keepNext/>
      <w:keepLines/>
      <w:numPr>
        <w:ilvl w:val="2"/>
        <w:numId w:val="32"/>
      </w:numPr>
      <w:suppressAutoHyphens/>
      <w:spacing w:before="260" w:after="140" w:line="245" w:lineRule="auto"/>
      <w:outlineLvl w:val="2"/>
    </w:pPr>
    <w:rPr>
      <w:rFonts w:eastAsiaTheme="majorEastAsia" w:cstheme="majorBidi"/>
      <w:b/>
      <w:bCs/>
      <w:color w:val="402A6A" w:themeColor="accent1" w:themeShade="BF"/>
      <w:sz w:val="25"/>
      <w:szCs w:val="25"/>
    </w:rPr>
  </w:style>
  <w:style w:type="paragraph" w:styleId="Kop4">
    <w:name w:val="heading 4"/>
    <w:aliases w:val="_kop 4"/>
    <w:basedOn w:val="Standaard"/>
    <w:next w:val="Standaard"/>
    <w:link w:val="Kop4Char"/>
    <w:uiPriority w:val="14"/>
    <w:qFormat/>
    <w:rsid w:val="00FB70A9"/>
    <w:pPr>
      <w:keepNext/>
      <w:keepLines/>
      <w:numPr>
        <w:ilvl w:val="3"/>
        <w:numId w:val="32"/>
      </w:numPr>
      <w:suppressAutoHyphens/>
      <w:spacing w:before="140" w:after="40" w:line="254" w:lineRule="auto"/>
      <w:outlineLvl w:val="3"/>
    </w:pPr>
    <w:rPr>
      <w:rFonts w:eastAsiaTheme="majorEastAsia" w:cstheme="majorBidi"/>
      <w:b/>
      <w:bCs/>
      <w:color w:val="F18673" w:themeColor="accent3"/>
    </w:rPr>
  </w:style>
  <w:style w:type="paragraph" w:styleId="Kop5">
    <w:name w:val="heading 5"/>
    <w:basedOn w:val="Standaard"/>
    <w:next w:val="Standaard"/>
    <w:link w:val="Kop5Char"/>
    <w:uiPriority w:val="14"/>
    <w:semiHidden/>
    <w:qFormat/>
    <w:rsid w:val="00D50992"/>
    <w:pPr>
      <w:keepNext/>
      <w:keepLines/>
      <w:spacing w:before="80" w:after="40"/>
      <w:outlineLvl w:val="4"/>
    </w:pPr>
    <w:rPr>
      <w:rFonts w:eastAsiaTheme="majorEastAsia" w:cstheme="majorBidi"/>
      <w:color w:val="402A6A" w:themeColor="accent1" w:themeShade="BF"/>
    </w:rPr>
  </w:style>
  <w:style w:type="paragraph" w:styleId="Kop6">
    <w:name w:val="heading 6"/>
    <w:basedOn w:val="Standaard"/>
    <w:next w:val="Standaard"/>
    <w:link w:val="Kop6Char"/>
    <w:uiPriority w:val="14"/>
    <w:semiHidden/>
    <w:qFormat/>
    <w:rsid w:val="00D509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4"/>
    <w:semiHidden/>
    <w:qFormat/>
    <w:rsid w:val="00D509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4"/>
    <w:semiHidden/>
    <w:qFormat/>
    <w:rsid w:val="00D509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4"/>
    <w:semiHidden/>
    <w:qFormat/>
    <w:rsid w:val="00D509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_kop 1 Char"/>
    <w:basedOn w:val="Standaardalinea-lettertype"/>
    <w:link w:val="Kop1"/>
    <w:uiPriority w:val="14"/>
    <w:rsid w:val="00D30D4D"/>
    <w:rPr>
      <w:rFonts w:asciiTheme="majorHAnsi" w:eastAsiaTheme="majorEastAsia" w:hAnsiTheme="majorHAnsi" w:cstheme="majorBidi"/>
      <w:b/>
      <w:bCs/>
      <w:color w:val="F18673" w:themeColor="accent3"/>
      <w:spacing w:val="-1"/>
      <w:sz w:val="36"/>
      <w:szCs w:val="36"/>
    </w:rPr>
  </w:style>
  <w:style w:type="character" w:customStyle="1" w:styleId="Kop2Char">
    <w:name w:val="Kop 2 Char"/>
    <w:aliases w:val="_kop 2 Char"/>
    <w:basedOn w:val="Standaardalinea-lettertype"/>
    <w:link w:val="Kop2"/>
    <w:uiPriority w:val="14"/>
    <w:rsid w:val="00D30D4D"/>
    <w:rPr>
      <w:rFonts w:asciiTheme="majorHAnsi" w:eastAsiaTheme="majorEastAsia" w:hAnsiTheme="majorHAnsi" w:cstheme="majorBidi"/>
      <w:b/>
      <w:bCs/>
      <w:color w:val="402A6A" w:themeColor="accent1" w:themeShade="BF"/>
      <w:spacing w:val="-1"/>
      <w:sz w:val="30"/>
      <w:szCs w:val="30"/>
    </w:rPr>
  </w:style>
  <w:style w:type="character" w:customStyle="1" w:styleId="Kop3Char">
    <w:name w:val="Kop 3 Char"/>
    <w:aliases w:val="_kop 3 Char"/>
    <w:basedOn w:val="Standaardalinea-lettertype"/>
    <w:link w:val="Kop3"/>
    <w:uiPriority w:val="14"/>
    <w:rsid w:val="00D30D4D"/>
    <w:rPr>
      <w:rFonts w:eastAsiaTheme="majorEastAsia" w:cstheme="majorBidi"/>
      <w:b/>
      <w:bCs/>
      <w:color w:val="402A6A" w:themeColor="accent1" w:themeShade="BF"/>
      <w:sz w:val="25"/>
      <w:szCs w:val="25"/>
    </w:rPr>
  </w:style>
  <w:style w:type="character" w:customStyle="1" w:styleId="Kop4Char">
    <w:name w:val="Kop 4 Char"/>
    <w:aliases w:val="_kop 4 Char"/>
    <w:basedOn w:val="Standaardalinea-lettertype"/>
    <w:link w:val="Kop4"/>
    <w:uiPriority w:val="14"/>
    <w:rsid w:val="00D30D4D"/>
    <w:rPr>
      <w:rFonts w:eastAsiaTheme="majorEastAsia" w:cstheme="majorBidi"/>
      <w:b/>
      <w:bCs/>
      <w:color w:val="F18673" w:themeColor="accent3"/>
    </w:rPr>
  </w:style>
  <w:style w:type="character" w:customStyle="1" w:styleId="Kop5Char">
    <w:name w:val="Kop 5 Char"/>
    <w:basedOn w:val="Standaardalinea-lettertype"/>
    <w:link w:val="Kop5"/>
    <w:uiPriority w:val="14"/>
    <w:semiHidden/>
    <w:rsid w:val="00D30D4D"/>
    <w:rPr>
      <w:rFonts w:eastAsiaTheme="majorEastAsia" w:cstheme="majorBidi"/>
      <w:color w:val="402A6A" w:themeColor="accent1" w:themeShade="BF"/>
    </w:rPr>
  </w:style>
  <w:style w:type="character" w:customStyle="1" w:styleId="Kop6Char">
    <w:name w:val="Kop 6 Char"/>
    <w:basedOn w:val="Standaardalinea-lettertype"/>
    <w:link w:val="Kop6"/>
    <w:uiPriority w:val="14"/>
    <w:semiHidden/>
    <w:rsid w:val="00D30D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4"/>
    <w:semiHidden/>
    <w:rsid w:val="00D30D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4"/>
    <w:semiHidden/>
    <w:rsid w:val="00D30D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4"/>
    <w:semiHidden/>
    <w:rsid w:val="00D30D4D"/>
    <w:rPr>
      <w:rFonts w:eastAsiaTheme="majorEastAsia" w:cstheme="majorBidi"/>
      <w:color w:val="272727" w:themeColor="text1" w:themeTint="D8"/>
    </w:rPr>
  </w:style>
  <w:style w:type="paragraph" w:styleId="Titel">
    <w:name w:val="Title"/>
    <w:aliases w:val="_titel"/>
    <w:basedOn w:val="Standaard"/>
    <w:next w:val="Ondertitel"/>
    <w:link w:val="TitelChar"/>
    <w:uiPriority w:val="19"/>
    <w:qFormat/>
    <w:rsid w:val="00C25748"/>
    <w:pPr>
      <w:suppressAutoHyphens/>
      <w:spacing w:line="226" w:lineRule="auto"/>
      <w:ind w:left="-34" w:right="238"/>
      <w:contextualSpacing/>
    </w:pPr>
    <w:rPr>
      <w:rFonts w:asciiTheme="majorHAnsi" w:eastAsiaTheme="majorEastAsia" w:hAnsiTheme="majorHAnsi" w:cstheme="majorBidi"/>
      <w:b/>
      <w:bCs/>
      <w:color w:val="56398E" w:themeColor="text2"/>
      <w:spacing w:val="-1"/>
      <w:kern w:val="28"/>
      <w:sz w:val="50"/>
      <w:szCs w:val="50"/>
    </w:rPr>
  </w:style>
  <w:style w:type="character" w:customStyle="1" w:styleId="TitelChar">
    <w:name w:val="Titel Char"/>
    <w:aliases w:val="_titel Char"/>
    <w:basedOn w:val="Standaardalinea-lettertype"/>
    <w:link w:val="Titel"/>
    <w:uiPriority w:val="19"/>
    <w:rsid w:val="00D30D4D"/>
    <w:rPr>
      <w:rFonts w:asciiTheme="majorHAnsi" w:eastAsiaTheme="majorEastAsia" w:hAnsiTheme="majorHAnsi" w:cstheme="majorBidi"/>
      <w:b/>
      <w:bCs/>
      <w:color w:val="56398E" w:themeColor="text2"/>
      <w:spacing w:val="-1"/>
      <w:kern w:val="28"/>
      <w:sz w:val="50"/>
      <w:szCs w:val="50"/>
    </w:rPr>
  </w:style>
  <w:style w:type="paragraph" w:styleId="Ondertitel">
    <w:name w:val="Subtitle"/>
    <w:aliases w:val="_ondertitel"/>
    <w:basedOn w:val="Standaard"/>
    <w:link w:val="OndertitelChar"/>
    <w:uiPriority w:val="20"/>
    <w:qFormat/>
    <w:rsid w:val="00BE703C"/>
    <w:pPr>
      <w:numPr>
        <w:ilvl w:val="1"/>
      </w:numPr>
      <w:suppressAutoHyphens/>
      <w:spacing w:before="160" w:line="245" w:lineRule="auto"/>
      <w:ind w:left="-17"/>
      <w:contextualSpacing/>
    </w:pPr>
    <w:rPr>
      <w:rFonts w:eastAsiaTheme="majorEastAsia" w:cstheme="majorBidi"/>
      <w:b/>
      <w:bCs/>
      <w:color w:val="56398E" w:themeColor="text2"/>
      <w:sz w:val="24"/>
      <w:szCs w:val="24"/>
    </w:rPr>
  </w:style>
  <w:style w:type="character" w:customStyle="1" w:styleId="OndertitelChar">
    <w:name w:val="Ondertitel Char"/>
    <w:aliases w:val="_ondertitel Char"/>
    <w:basedOn w:val="Standaardalinea-lettertype"/>
    <w:link w:val="Ondertitel"/>
    <w:uiPriority w:val="20"/>
    <w:rsid w:val="00BE703C"/>
    <w:rPr>
      <w:rFonts w:eastAsiaTheme="majorEastAsia" w:cstheme="majorBidi"/>
      <w:b/>
      <w:bCs/>
      <w:color w:val="56398E" w:themeColor="text2"/>
      <w:sz w:val="24"/>
      <w:szCs w:val="24"/>
    </w:rPr>
  </w:style>
  <w:style w:type="paragraph" w:styleId="Citaat">
    <w:name w:val="Quote"/>
    <w:aliases w:val="_citaat"/>
    <w:basedOn w:val="Standaard"/>
    <w:link w:val="CitaatChar"/>
    <w:uiPriority w:val="11"/>
    <w:qFormat/>
    <w:rsid w:val="00C25748"/>
    <w:pPr>
      <w:pBdr>
        <w:top w:val="single" w:sz="2" w:space="0" w:color="FFFFFF" w:themeColor="background1"/>
        <w:left w:val="single" w:sz="12" w:space="13" w:color="56398E" w:themeColor="text2"/>
        <w:bottom w:val="single" w:sz="2" w:space="0" w:color="FFFFFF" w:themeColor="background1"/>
      </w:pBdr>
      <w:suppressAutoHyphens/>
      <w:spacing w:before="240" w:after="280" w:line="250" w:lineRule="auto"/>
      <w:ind w:left="811"/>
      <w:contextualSpacing/>
    </w:pPr>
    <w:rPr>
      <w:rFonts w:ascii="Cambria" w:hAnsi="Cambria"/>
      <w:color w:val="56398E" w:themeColor="text2"/>
      <w:spacing w:val="-2"/>
      <w:sz w:val="30"/>
      <w:szCs w:val="30"/>
    </w:rPr>
  </w:style>
  <w:style w:type="character" w:customStyle="1" w:styleId="CitaatChar">
    <w:name w:val="Citaat Char"/>
    <w:aliases w:val="_citaat Char"/>
    <w:basedOn w:val="Standaardalinea-lettertype"/>
    <w:link w:val="Citaat"/>
    <w:uiPriority w:val="11"/>
    <w:rsid w:val="00D30D4D"/>
    <w:rPr>
      <w:rFonts w:ascii="Cambria" w:hAnsi="Cambria"/>
      <w:color w:val="56398E" w:themeColor="text2"/>
      <w:spacing w:val="-2"/>
      <w:sz w:val="30"/>
      <w:szCs w:val="30"/>
    </w:rPr>
  </w:style>
  <w:style w:type="paragraph" w:styleId="Lijstalinea">
    <w:name w:val="List Paragraph"/>
    <w:basedOn w:val="Standaard"/>
    <w:uiPriority w:val="34"/>
    <w:qFormat/>
    <w:rsid w:val="00D509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40"/>
    <w:semiHidden/>
    <w:qFormat/>
    <w:rsid w:val="00D50992"/>
    <w:rPr>
      <w:i/>
      <w:iCs/>
      <w:color w:val="402A6A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40"/>
    <w:semiHidden/>
    <w:qFormat/>
    <w:rsid w:val="00D50992"/>
    <w:pPr>
      <w:pBdr>
        <w:top w:val="single" w:sz="4" w:space="10" w:color="402A6A" w:themeColor="accent1" w:themeShade="BF"/>
        <w:bottom w:val="single" w:sz="4" w:space="10" w:color="402A6A" w:themeColor="accent1" w:themeShade="BF"/>
      </w:pBdr>
      <w:spacing w:before="360" w:after="360"/>
      <w:ind w:left="864" w:right="864"/>
      <w:jc w:val="center"/>
    </w:pPr>
    <w:rPr>
      <w:i/>
      <w:iCs/>
      <w:color w:val="402A6A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40"/>
    <w:semiHidden/>
    <w:rsid w:val="00E93272"/>
    <w:rPr>
      <w:i/>
      <w:iCs/>
      <w:color w:val="402A6A" w:themeColor="accent1" w:themeShade="BF"/>
    </w:rPr>
  </w:style>
  <w:style w:type="character" w:styleId="Intensieveverwijzing">
    <w:name w:val="Intense Reference"/>
    <w:basedOn w:val="Standaardalinea-lettertype"/>
    <w:uiPriority w:val="40"/>
    <w:semiHidden/>
    <w:qFormat/>
    <w:rsid w:val="00D50992"/>
    <w:rPr>
      <w:b/>
      <w:bCs/>
      <w:smallCaps/>
      <w:color w:val="402A6A" w:themeColor="accent1" w:themeShade="BF"/>
      <w:spacing w:val="5"/>
    </w:rPr>
  </w:style>
  <w:style w:type="paragraph" w:styleId="Geenafstand">
    <w:name w:val="No Spacing"/>
    <w:uiPriority w:val="99"/>
    <w:semiHidden/>
    <w:qFormat/>
    <w:rsid w:val="008910E6"/>
    <w:pPr>
      <w:spacing w:line="240" w:lineRule="auto"/>
    </w:pPr>
  </w:style>
  <w:style w:type="table" w:styleId="Tabelraster">
    <w:name w:val="Table Grid"/>
    <w:basedOn w:val="Standaardtabel"/>
    <w:uiPriority w:val="39"/>
    <w:rsid w:val="0047557A"/>
    <w:pPr>
      <w:spacing w:line="240" w:lineRule="auto"/>
    </w:pPr>
    <w:tblPr>
      <w:tblBorders>
        <w:top w:val="single" w:sz="4" w:space="0" w:color="56398E" w:themeColor="text2"/>
        <w:left w:val="single" w:sz="4" w:space="0" w:color="56398E" w:themeColor="text2"/>
        <w:bottom w:val="single" w:sz="4" w:space="0" w:color="56398E" w:themeColor="text2"/>
        <w:right w:val="single" w:sz="4" w:space="0" w:color="56398E" w:themeColor="text2"/>
        <w:insideH w:val="single" w:sz="4" w:space="0" w:color="56398E" w:themeColor="text2"/>
        <w:insideV w:val="single" w:sz="4" w:space="0" w:color="56398E" w:themeColor="text2"/>
      </w:tblBorders>
      <w:tblCellMar>
        <w:top w:w="113" w:type="dxa"/>
        <w:left w:w="170" w:type="dxa"/>
        <w:bottom w:w="79" w:type="dxa"/>
        <w:right w:w="142" w:type="dxa"/>
      </w:tblCellMar>
    </w:tblPr>
    <w:tblStylePr w:type="firstRow">
      <w:rPr>
        <w:b/>
        <w:i w:val="0"/>
        <w:color w:val="56398E" w:themeColor="text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3E7FF" w:themeFill="background2"/>
      </w:tcPr>
    </w:tblStylePr>
    <w:tblStylePr w:type="lastRow">
      <w:rPr>
        <w:b/>
        <w:i w:val="0"/>
        <w:color w:val="56398E" w:themeColor="text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3E7FF" w:themeFill="background2"/>
      </w:tcPr>
    </w:tblStylePr>
    <w:tblStylePr w:type="firstCol">
      <w:rPr>
        <w:b/>
        <w:i w:val="0"/>
      </w:rPr>
    </w:tblStylePr>
    <w:tblStylePr w:type="lastCol">
      <w:rPr>
        <w:b/>
        <w:i w:val="0"/>
      </w:rPr>
    </w:tblStylePr>
  </w:style>
  <w:style w:type="character" w:customStyle="1" w:styleId="laatstetekstregel">
    <w:name w:val="_laatste tekstregel"/>
    <w:basedOn w:val="Standaardalinea-lettertype"/>
    <w:uiPriority w:val="40"/>
    <w:semiHidden/>
    <w:qFormat/>
    <w:rsid w:val="00D6429B"/>
    <w:rPr>
      <w:b/>
      <w:color w:val="00B0F0"/>
    </w:rPr>
  </w:style>
  <w:style w:type="character" w:styleId="Subtielebenadrukking">
    <w:name w:val="Subtle Emphasis"/>
    <w:basedOn w:val="Standaardalinea-lettertype"/>
    <w:uiPriority w:val="40"/>
    <w:semiHidden/>
    <w:qFormat/>
    <w:rsid w:val="00E15BFC"/>
    <w:rPr>
      <w:i/>
      <w:iCs/>
      <w:color w:val="404040" w:themeColor="text1" w:themeTint="BF"/>
    </w:rPr>
  </w:style>
  <w:style w:type="character" w:styleId="Nadruk">
    <w:name w:val="Emphasis"/>
    <w:aliases w:val="_tekstaccent_rood"/>
    <w:basedOn w:val="Standaardalinea-lettertype"/>
    <w:uiPriority w:val="6"/>
    <w:qFormat/>
    <w:rsid w:val="006D26CA"/>
    <w:rPr>
      <w:b/>
      <w:i w:val="0"/>
      <w:iCs/>
      <w:color w:val="F18673" w:themeColor="accent3"/>
    </w:rPr>
  </w:style>
  <w:style w:type="character" w:styleId="Zwaar">
    <w:name w:val="Strong"/>
    <w:aliases w:val="_tekstaccent_paars"/>
    <w:basedOn w:val="Standaardalinea-lettertype"/>
    <w:uiPriority w:val="6"/>
    <w:qFormat/>
    <w:rsid w:val="006D26CA"/>
    <w:rPr>
      <w:b/>
      <w:bCs/>
      <w:color w:val="56398E" w:themeColor="text2"/>
    </w:rPr>
  </w:style>
  <w:style w:type="character" w:styleId="Subtieleverwijzing">
    <w:name w:val="Subtle Reference"/>
    <w:basedOn w:val="Standaardalinea-lettertype"/>
    <w:uiPriority w:val="40"/>
    <w:semiHidden/>
    <w:qFormat/>
    <w:rsid w:val="00E15BFC"/>
    <w:rPr>
      <w:smallCaps/>
      <w:color w:val="5A5A5A" w:themeColor="text1" w:themeTint="A5"/>
    </w:rPr>
  </w:style>
  <w:style w:type="paragraph" w:styleId="Bijschrift">
    <w:name w:val="caption"/>
    <w:aliases w:val="_titel tabel / figuur"/>
    <w:basedOn w:val="Standaard"/>
    <w:next w:val="Standaard"/>
    <w:uiPriority w:val="15"/>
    <w:qFormat/>
    <w:rsid w:val="00C97268"/>
    <w:pPr>
      <w:suppressAutoHyphens/>
      <w:spacing w:before="180" w:after="100" w:line="254" w:lineRule="auto"/>
      <w:contextualSpacing/>
    </w:pPr>
    <w:rPr>
      <w:b/>
      <w:bCs/>
      <w:color w:val="56398E" w:themeColor="text2"/>
      <w:sz w:val="22"/>
      <w:szCs w:val="22"/>
      <w:lang w:val="fr-FR"/>
    </w:rPr>
  </w:style>
  <w:style w:type="paragraph" w:styleId="Bibliografie">
    <w:name w:val="Bibliography"/>
    <w:basedOn w:val="Standaard"/>
    <w:next w:val="Standaard"/>
    <w:uiPriority w:val="40"/>
    <w:semiHidden/>
    <w:rsid w:val="00E15BFC"/>
  </w:style>
  <w:style w:type="paragraph" w:styleId="Inhopg1">
    <w:name w:val="toc 1"/>
    <w:basedOn w:val="Standaard"/>
    <w:next w:val="Standaard"/>
    <w:autoRedefine/>
    <w:uiPriority w:val="39"/>
    <w:semiHidden/>
    <w:rsid w:val="00E15BFC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rsid w:val="00E15BFC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semiHidden/>
    <w:rsid w:val="00E15BFC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39"/>
    <w:semiHidden/>
    <w:rsid w:val="00E15BFC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semiHidden/>
    <w:rsid w:val="00E15BFC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semiHidden/>
    <w:rsid w:val="00E15BFC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rsid w:val="00E15BFC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rsid w:val="00E15BFC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rsid w:val="00E15BFC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semiHidden/>
    <w:qFormat/>
    <w:rsid w:val="00E15BFC"/>
    <w:pPr>
      <w:spacing w:before="240" w:after="0"/>
      <w:outlineLvl w:val="9"/>
    </w:pPr>
    <w:rPr>
      <w:sz w:val="32"/>
      <w:szCs w:val="32"/>
    </w:rPr>
  </w:style>
  <w:style w:type="paragraph" w:styleId="Aanhef">
    <w:name w:val="Salutation"/>
    <w:basedOn w:val="Standaard"/>
    <w:next w:val="Standaard"/>
    <w:link w:val="AanhefChar"/>
    <w:uiPriority w:val="22"/>
    <w:semiHidden/>
    <w:rsid w:val="00E15BFC"/>
  </w:style>
  <w:style w:type="character" w:customStyle="1" w:styleId="AanhefChar">
    <w:name w:val="Aanhef Char"/>
    <w:basedOn w:val="Standaardalinea-lettertype"/>
    <w:link w:val="Aanhef"/>
    <w:uiPriority w:val="22"/>
    <w:semiHidden/>
    <w:rsid w:val="00E93272"/>
  </w:style>
  <w:style w:type="paragraph" w:styleId="Afsluiting">
    <w:name w:val="Closing"/>
    <w:basedOn w:val="Standaard"/>
    <w:link w:val="AfsluitingChar"/>
    <w:uiPriority w:val="22"/>
    <w:semiHidden/>
    <w:rsid w:val="00E15BFC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22"/>
    <w:semiHidden/>
    <w:rsid w:val="00E93272"/>
  </w:style>
  <w:style w:type="paragraph" w:styleId="Afzender">
    <w:name w:val="envelope return"/>
    <w:basedOn w:val="Standaard"/>
    <w:uiPriority w:val="22"/>
    <w:semiHidden/>
    <w:rsid w:val="00E15BFC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Bloktekst">
    <w:name w:val="Block Text"/>
    <w:aliases w:val="_kader_tekst"/>
    <w:basedOn w:val="Standaard"/>
    <w:uiPriority w:val="7"/>
    <w:rsid w:val="00C97268"/>
    <w:pPr>
      <w:pBdr>
        <w:top w:val="single" w:sz="12" w:space="18" w:color="D8C88F" w:themeColor="accent5"/>
        <w:left w:val="single" w:sz="12" w:space="21" w:color="D8C88F" w:themeColor="accent5"/>
        <w:bottom w:val="single" w:sz="12" w:space="16" w:color="D8C88F" w:themeColor="accent5"/>
        <w:right w:val="single" w:sz="12" w:space="19" w:color="D8C88F" w:themeColor="accent5"/>
      </w:pBdr>
      <w:spacing w:before="74" w:after="74" w:line="293" w:lineRule="auto"/>
      <w:ind w:left="482" w:right="442"/>
    </w:pPr>
    <w:rPr>
      <w:rFonts w:eastAsiaTheme="minorEastAsia"/>
    </w:rPr>
  </w:style>
  <w:style w:type="paragraph" w:styleId="Datum">
    <w:name w:val="Date"/>
    <w:aliases w:val="_datum"/>
    <w:basedOn w:val="Standaard"/>
    <w:link w:val="DatumChar"/>
    <w:uiPriority w:val="21"/>
    <w:rsid w:val="0085179B"/>
    <w:pPr>
      <w:pBdr>
        <w:top w:val="single" w:sz="2" w:space="0" w:color="FFFFFF" w:themeColor="background1"/>
        <w:left w:val="single" w:sz="12" w:space="9" w:color="D8C88F" w:themeColor="accent5"/>
        <w:bottom w:val="single" w:sz="2" w:space="0" w:color="FFFFFF" w:themeColor="background1"/>
      </w:pBdr>
      <w:suppressAutoHyphens/>
      <w:spacing w:before="234" w:after="530" w:line="262" w:lineRule="auto"/>
      <w:ind w:left="238"/>
      <w:contextualSpacing/>
    </w:pPr>
    <w:rPr>
      <w:sz w:val="16"/>
      <w:szCs w:val="16"/>
    </w:rPr>
  </w:style>
  <w:style w:type="character" w:customStyle="1" w:styleId="DatumChar">
    <w:name w:val="Datum Char"/>
    <w:aliases w:val="_datum Char"/>
    <w:basedOn w:val="Standaardalinea-lettertype"/>
    <w:link w:val="Datum"/>
    <w:uiPriority w:val="21"/>
    <w:rsid w:val="0085179B"/>
    <w:rPr>
      <w:sz w:val="16"/>
      <w:szCs w:val="16"/>
    </w:rPr>
  </w:style>
  <w:style w:type="character" w:styleId="Eindnootmarkering">
    <w:name w:val="endnote reference"/>
    <w:aliases w:val="_eindnootmarkering"/>
    <w:basedOn w:val="Voetnootmarkering"/>
    <w:uiPriority w:val="40"/>
    <w:semiHidden/>
    <w:rsid w:val="00EA0867"/>
    <w:rPr>
      <w:b/>
      <w:color w:val="F18673" w:themeColor="accent3"/>
      <w:vertAlign w:val="superscript"/>
    </w:rPr>
  </w:style>
  <w:style w:type="paragraph" w:styleId="Eindnoottekst">
    <w:name w:val="endnote text"/>
    <w:aliases w:val="_eindnoottekst"/>
    <w:basedOn w:val="Voetnoottekst"/>
    <w:link w:val="EindnoottekstChar"/>
    <w:uiPriority w:val="40"/>
    <w:semiHidden/>
    <w:rsid w:val="00EA0867"/>
  </w:style>
  <w:style w:type="character" w:customStyle="1" w:styleId="EindnoottekstChar">
    <w:name w:val="Eindnoottekst Char"/>
    <w:aliases w:val="_eindnoottekst Char"/>
    <w:basedOn w:val="Standaardalinea-lettertype"/>
    <w:link w:val="Eindnoottekst"/>
    <w:uiPriority w:val="40"/>
    <w:semiHidden/>
    <w:rsid w:val="00E93272"/>
    <w:rPr>
      <w:sz w:val="14"/>
    </w:rPr>
  </w:style>
  <w:style w:type="character" w:styleId="GevolgdeHyperlink">
    <w:name w:val="FollowedHyperlink"/>
    <w:aliases w:val="_gevolgdeHyperlink"/>
    <w:basedOn w:val="Standaardalinea-lettertype"/>
    <w:uiPriority w:val="40"/>
    <w:semiHidden/>
    <w:rsid w:val="00EA0867"/>
    <w:rPr>
      <w:color w:val="000000" w:themeColor="followedHyperlink"/>
      <w:u w:val="single"/>
    </w:rPr>
  </w:style>
  <w:style w:type="paragraph" w:styleId="HTML-adres">
    <w:name w:val="HTML Address"/>
    <w:basedOn w:val="Standaard"/>
    <w:link w:val="HTML-adresChar"/>
    <w:uiPriority w:val="40"/>
    <w:semiHidden/>
    <w:rsid w:val="00EA0867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40"/>
    <w:semiHidden/>
    <w:rsid w:val="00E93272"/>
    <w:rPr>
      <w:i/>
      <w:iCs/>
    </w:rPr>
  </w:style>
  <w:style w:type="character" w:styleId="Hyperlink">
    <w:name w:val="Hyperlink"/>
    <w:aliases w:val="_hyperlink"/>
    <w:basedOn w:val="Standaardalinea-lettertype"/>
    <w:uiPriority w:val="40"/>
    <w:semiHidden/>
    <w:rsid w:val="00EA0867"/>
    <w:rPr>
      <w:color w:val="000000" w:themeColor="hyperlink"/>
      <w:u w:val="single"/>
    </w:rPr>
  </w:style>
  <w:style w:type="paragraph" w:styleId="Koptekst">
    <w:name w:val="header"/>
    <w:aliases w:val="_koptekst"/>
    <w:basedOn w:val="Standaard"/>
    <w:link w:val="KoptekstChar"/>
    <w:uiPriority w:val="40"/>
    <w:semiHidden/>
    <w:rsid w:val="006B4603"/>
    <w:pPr>
      <w:tabs>
        <w:tab w:val="center" w:pos="4536"/>
        <w:tab w:val="right" w:pos="9072"/>
      </w:tabs>
      <w:spacing w:after="102" w:line="240" w:lineRule="auto"/>
    </w:pPr>
  </w:style>
  <w:style w:type="character" w:customStyle="1" w:styleId="KoptekstChar">
    <w:name w:val="Koptekst Char"/>
    <w:aliases w:val="_koptekst Char"/>
    <w:basedOn w:val="Standaardalinea-lettertype"/>
    <w:link w:val="Koptekst"/>
    <w:uiPriority w:val="40"/>
    <w:semiHidden/>
    <w:rsid w:val="00E93272"/>
  </w:style>
  <w:style w:type="paragraph" w:styleId="Lijstmetafbeeldingen">
    <w:name w:val="table of figures"/>
    <w:basedOn w:val="Standaard"/>
    <w:next w:val="Standaard"/>
    <w:uiPriority w:val="40"/>
    <w:semiHidden/>
    <w:rsid w:val="00EA0867"/>
  </w:style>
  <w:style w:type="character" w:styleId="Paginanummer">
    <w:name w:val="page number"/>
    <w:aliases w:val="_paginanummer"/>
    <w:basedOn w:val="Standaardalinea-lettertype"/>
    <w:uiPriority w:val="40"/>
    <w:semiHidden/>
    <w:rsid w:val="004E233A"/>
    <w:rPr>
      <w:b/>
      <w:color w:val="56398E" w:themeColor="text2"/>
    </w:rPr>
  </w:style>
  <w:style w:type="paragraph" w:styleId="Plattetekst">
    <w:name w:val="Body Text"/>
    <w:basedOn w:val="Standaard"/>
    <w:link w:val="PlattetekstChar"/>
    <w:uiPriority w:val="99"/>
    <w:semiHidden/>
    <w:rsid w:val="00EA086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3272"/>
  </w:style>
  <w:style w:type="paragraph" w:styleId="Plattetekst2">
    <w:name w:val="Body Text 2"/>
    <w:basedOn w:val="Standaard"/>
    <w:link w:val="Plattetekst2Char"/>
    <w:uiPriority w:val="99"/>
    <w:semiHidden/>
    <w:rsid w:val="00F12511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3272"/>
  </w:style>
  <w:style w:type="paragraph" w:styleId="Plattetekst3">
    <w:name w:val="Body Text 3"/>
    <w:basedOn w:val="Standaard"/>
    <w:link w:val="Plattetekst3Char"/>
    <w:uiPriority w:val="99"/>
    <w:semiHidden/>
    <w:rsid w:val="00EA086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3272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EA086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3272"/>
  </w:style>
  <w:style w:type="paragraph" w:styleId="Plattetekstinspringen">
    <w:name w:val="Body Text Indent"/>
    <w:basedOn w:val="Standaard"/>
    <w:link w:val="PlattetekstinspringenChar"/>
    <w:uiPriority w:val="99"/>
    <w:semiHidden/>
    <w:rsid w:val="00EA086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3272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EA086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3272"/>
  </w:style>
  <w:style w:type="paragraph" w:styleId="Plattetekstinspringen2">
    <w:name w:val="Body Text Indent 2"/>
    <w:basedOn w:val="Standaard"/>
    <w:link w:val="Plattetekstinspringen2Char"/>
    <w:uiPriority w:val="99"/>
    <w:semiHidden/>
    <w:rsid w:val="00EA086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3272"/>
  </w:style>
  <w:style w:type="paragraph" w:styleId="Plattetekstinspringen3">
    <w:name w:val="Body Text Indent 3"/>
    <w:basedOn w:val="Standaard"/>
    <w:link w:val="Plattetekstinspringen3Char"/>
    <w:uiPriority w:val="99"/>
    <w:semiHidden/>
    <w:rsid w:val="00EA086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3272"/>
    <w:rPr>
      <w:sz w:val="16"/>
      <w:szCs w:val="16"/>
    </w:rPr>
  </w:style>
  <w:style w:type="character" w:styleId="Slimmehyperlink">
    <w:name w:val="Smart Hyperlink"/>
    <w:aliases w:val="_slimme hyperlink"/>
    <w:basedOn w:val="Hyperlink"/>
    <w:uiPriority w:val="40"/>
    <w:semiHidden/>
    <w:rsid w:val="00305F96"/>
    <w:rPr>
      <w:color w:val="000000" w:themeColor="hyperlink"/>
      <w:u w:val="single"/>
    </w:rPr>
  </w:style>
  <w:style w:type="character" w:customStyle="1" w:styleId="SmartLink1">
    <w:name w:val="SmartLink1"/>
    <w:aliases w:val="_smartLink"/>
    <w:basedOn w:val="Standaardalinea-lettertype"/>
    <w:uiPriority w:val="40"/>
    <w:semiHidden/>
    <w:rsid w:val="00305F96"/>
    <w:rPr>
      <w:color w:val="auto"/>
      <w:u w:val="single"/>
      <w:shd w:val="clear" w:color="auto" w:fill="F3F2F1"/>
    </w:rPr>
  </w:style>
  <w:style w:type="character" w:styleId="Tekstvantijdelijkeaanduiding">
    <w:name w:val="Placeholder Text"/>
    <w:basedOn w:val="Standaardalinea-lettertype"/>
    <w:uiPriority w:val="40"/>
    <w:semiHidden/>
    <w:rsid w:val="00EA0867"/>
    <w:rPr>
      <w:color w:val="666666"/>
    </w:rPr>
  </w:style>
  <w:style w:type="character" w:styleId="Voetnootmarkering">
    <w:name w:val="footnote reference"/>
    <w:aliases w:val="_voetnootmarkering"/>
    <w:basedOn w:val="Standaardalinea-lettertype"/>
    <w:uiPriority w:val="40"/>
    <w:semiHidden/>
    <w:rsid w:val="00E27B11"/>
    <w:rPr>
      <w:b/>
      <w:color w:val="F18673" w:themeColor="accent3"/>
      <w:vertAlign w:val="superscript"/>
    </w:rPr>
  </w:style>
  <w:style w:type="paragraph" w:styleId="Voetnoottekst">
    <w:name w:val="footnote text"/>
    <w:aliases w:val="_voetnoottekst"/>
    <w:basedOn w:val="Standaard"/>
    <w:link w:val="VoetnoottekstChar"/>
    <w:uiPriority w:val="40"/>
    <w:semiHidden/>
    <w:rsid w:val="00E27B11"/>
    <w:pPr>
      <w:spacing w:line="200" w:lineRule="exact"/>
    </w:pPr>
    <w:rPr>
      <w:sz w:val="14"/>
    </w:rPr>
  </w:style>
  <w:style w:type="character" w:customStyle="1" w:styleId="VoetnoottekstChar">
    <w:name w:val="Voetnoottekst Char"/>
    <w:aliases w:val="_voetnoottekst Char"/>
    <w:basedOn w:val="Standaardalinea-lettertype"/>
    <w:link w:val="Voetnoottekst"/>
    <w:uiPriority w:val="40"/>
    <w:semiHidden/>
    <w:rsid w:val="00E93272"/>
    <w:rPr>
      <w:sz w:val="14"/>
    </w:rPr>
  </w:style>
  <w:style w:type="paragraph" w:customStyle="1" w:styleId="documentstructuur">
    <w:name w:val="——  documentstructuur  ———————————"/>
    <w:basedOn w:val="Standaard"/>
    <w:uiPriority w:val="14"/>
    <w:qFormat/>
    <w:rsid w:val="00563EDD"/>
    <w:rPr>
      <w:color w:val="FFFFFF" w:themeColor="background1"/>
      <w:sz w:val="21"/>
      <w:shd w:val="clear" w:color="auto" w:fill="000000" w:themeFill="text1"/>
    </w:rPr>
  </w:style>
  <w:style w:type="paragraph" w:customStyle="1" w:styleId="nadruk0">
    <w:name w:val="——  nadruk  —————————————————"/>
    <w:basedOn w:val="documentstructuur"/>
    <w:uiPriority w:val="5"/>
    <w:qFormat/>
    <w:rsid w:val="007615E4"/>
  </w:style>
  <w:style w:type="paragraph" w:customStyle="1" w:styleId="tabelfiguurbijschrift">
    <w:name w:val="——  tabel / figuur / bijschrift  —————————"/>
    <w:basedOn w:val="nadruk0"/>
    <w:uiPriority w:val="15"/>
    <w:semiHidden/>
    <w:qFormat/>
    <w:rsid w:val="007615E4"/>
  </w:style>
  <w:style w:type="paragraph" w:customStyle="1" w:styleId="brief">
    <w:name w:val="——  brief  ——————————————————"/>
    <w:basedOn w:val="tabelfiguurbijschrift"/>
    <w:uiPriority w:val="18"/>
    <w:semiHidden/>
    <w:qFormat/>
    <w:rsid w:val="001939F0"/>
  </w:style>
  <w:style w:type="paragraph" w:customStyle="1" w:styleId="nota">
    <w:name w:val="——  nota  ——————————————————"/>
    <w:basedOn w:val="brief"/>
    <w:uiPriority w:val="18"/>
    <w:qFormat/>
    <w:rsid w:val="001939F0"/>
  </w:style>
  <w:style w:type="paragraph" w:customStyle="1" w:styleId="dossier">
    <w:name w:val="——  dossier  —————————————————"/>
    <w:basedOn w:val="nota"/>
    <w:uiPriority w:val="18"/>
    <w:semiHidden/>
    <w:qFormat/>
    <w:rsid w:val="001939F0"/>
  </w:style>
  <w:style w:type="paragraph" w:customStyle="1" w:styleId="eindeNaDP">
    <w:name w:val="——  einde NaDP  ———————————————"/>
    <w:basedOn w:val="dossier"/>
    <w:uiPriority w:val="41"/>
    <w:semiHidden/>
    <w:qFormat/>
    <w:rsid w:val="001939F0"/>
  </w:style>
  <w:style w:type="paragraph" w:styleId="Voettekst">
    <w:name w:val="footer"/>
    <w:aliases w:val="_voettekst"/>
    <w:basedOn w:val="Standaard"/>
    <w:link w:val="VoettekstChar"/>
    <w:uiPriority w:val="40"/>
    <w:semiHidden/>
    <w:rsid w:val="004E233A"/>
    <w:pPr>
      <w:tabs>
        <w:tab w:val="center" w:pos="4536"/>
        <w:tab w:val="right" w:pos="9072"/>
      </w:tabs>
      <w:spacing w:line="200" w:lineRule="exact"/>
      <w:jc w:val="right"/>
    </w:pPr>
    <w:rPr>
      <w:sz w:val="16"/>
      <w:szCs w:val="16"/>
    </w:rPr>
  </w:style>
  <w:style w:type="character" w:customStyle="1" w:styleId="VoettekstChar">
    <w:name w:val="Voettekst Char"/>
    <w:aliases w:val="_voettekst Char"/>
    <w:basedOn w:val="Standaardalinea-lettertype"/>
    <w:link w:val="Voettekst"/>
    <w:uiPriority w:val="40"/>
    <w:semiHidden/>
    <w:rsid w:val="00E93272"/>
    <w:rPr>
      <w:sz w:val="16"/>
      <w:szCs w:val="16"/>
    </w:rPr>
  </w:style>
  <w:style w:type="paragraph" w:customStyle="1" w:styleId="voettekstTablereturnBelow">
    <w:name w:val="_voettekstTable_returnBelow"/>
    <w:basedOn w:val="Voettekst"/>
    <w:uiPriority w:val="40"/>
    <w:semiHidden/>
    <w:qFormat/>
    <w:rsid w:val="004E233A"/>
    <w:pPr>
      <w:spacing w:line="240" w:lineRule="auto"/>
    </w:pPr>
    <w:rPr>
      <w:sz w:val="4"/>
    </w:rPr>
  </w:style>
  <w:style w:type="paragraph" w:customStyle="1" w:styleId="voettekstTablespacerAbove">
    <w:name w:val="_voettekstTable_spacerAbove"/>
    <w:basedOn w:val="Voettekst"/>
    <w:uiPriority w:val="40"/>
    <w:semiHidden/>
    <w:qFormat/>
    <w:rsid w:val="006F3DDC"/>
    <w:pPr>
      <w:spacing w:before="190" w:after="190"/>
    </w:pPr>
  </w:style>
  <w:style w:type="character" w:customStyle="1" w:styleId="voettekstseparator">
    <w:name w:val="_voettekst_separator"/>
    <w:basedOn w:val="Standaardalinea-lettertype"/>
    <w:uiPriority w:val="40"/>
    <w:semiHidden/>
    <w:qFormat/>
    <w:rsid w:val="004E233A"/>
    <w:rPr>
      <w:b/>
      <w:color w:val="D8C88F" w:themeColor="accent5"/>
    </w:rPr>
  </w:style>
  <w:style w:type="paragraph" w:customStyle="1" w:styleId="voetnootscheiding">
    <w:name w:val="_voetnootscheiding"/>
    <w:basedOn w:val="Standaard"/>
    <w:uiPriority w:val="40"/>
    <w:semiHidden/>
    <w:qFormat/>
    <w:rsid w:val="002D7EF8"/>
    <w:pPr>
      <w:pBdr>
        <w:bottom w:val="single" w:sz="4" w:space="1" w:color="56398E" w:themeColor="text2"/>
      </w:pBdr>
      <w:spacing w:before="360" w:after="180" w:line="240" w:lineRule="auto"/>
    </w:pPr>
    <w:rPr>
      <w:sz w:val="4"/>
    </w:rPr>
  </w:style>
  <w:style w:type="paragraph" w:customStyle="1" w:styleId="voetnootvervolg">
    <w:name w:val="_voetnootvervolg"/>
    <w:basedOn w:val="Standaard"/>
    <w:uiPriority w:val="40"/>
    <w:semiHidden/>
    <w:qFormat/>
    <w:rsid w:val="002702B7"/>
    <w:pPr>
      <w:spacing w:line="240" w:lineRule="auto"/>
    </w:pPr>
    <w:rPr>
      <w:sz w:val="4"/>
      <w:szCs w:val="4"/>
    </w:rPr>
  </w:style>
  <w:style w:type="paragraph" w:customStyle="1" w:styleId="lijstopsom1">
    <w:name w:val="_lijst_opsom.1"/>
    <w:basedOn w:val="Standaard"/>
    <w:uiPriority w:val="1"/>
    <w:qFormat/>
    <w:rsid w:val="00CB4E9B"/>
    <w:pPr>
      <w:numPr>
        <w:numId w:val="40"/>
      </w:numPr>
      <w:spacing w:before="74" w:line="293" w:lineRule="auto"/>
    </w:pPr>
  </w:style>
  <w:style w:type="paragraph" w:customStyle="1" w:styleId="lijstvervolg1">
    <w:name w:val="_lijst_vervolg.1"/>
    <w:basedOn w:val="Standaard"/>
    <w:uiPriority w:val="2"/>
    <w:qFormat/>
    <w:rsid w:val="00785069"/>
    <w:pPr>
      <w:spacing w:before="74" w:line="293" w:lineRule="auto"/>
      <w:ind w:left="312"/>
    </w:pPr>
  </w:style>
  <w:style w:type="paragraph" w:customStyle="1" w:styleId="lijstopsom2">
    <w:name w:val="_lijst_opsom.2"/>
    <w:basedOn w:val="lijstopsom1"/>
    <w:uiPriority w:val="1"/>
    <w:qFormat/>
    <w:rsid w:val="00CB4E9B"/>
    <w:pPr>
      <w:numPr>
        <w:ilvl w:val="1"/>
      </w:numPr>
    </w:pPr>
  </w:style>
  <w:style w:type="paragraph" w:customStyle="1" w:styleId="lijstvervolg2">
    <w:name w:val="_lijst_vervolg.2"/>
    <w:basedOn w:val="lijstvervolg1"/>
    <w:uiPriority w:val="2"/>
    <w:qFormat/>
    <w:rsid w:val="001037E8"/>
    <w:pPr>
      <w:ind w:left="567"/>
    </w:pPr>
  </w:style>
  <w:style w:type="paragraph" w:customStyle="1" w:styleId="lijstopsom3">
    <w:name w:val="_lijst_opsom.3"/>
    <w:basedOn w:val="lijstopsom2"/>
    <w:uiPriority w:val="1"/>
    <w:qFormat/>
    <w:rsid w:val="00CB4E9B"/>
    <w:pPr>
      <w:numPr>
        <w:ilvl w:val="2"/>
      </w:numPr>
    </w:pPr>
  </w:style>
  <w:style w:type="paragraph" w:customStyle="1" w:styleId="lijstvervolg3">
    <w:name w:val="_lijst_vervolg.3"/>
    <w:basedOn w:val="lijstvervolg2"/>
    <w:uiPriority w:val="2"/>
    <w:qFormat/>
    <w:rsid w:val="001037E8"/>
    <w:pPr>
      <w:ind w:left="879"/>
    </w:pPr>
  </w:style>
  <w:style w:type="paragraph" w:customStyle="1" w:styleId="lijstnummer1">
    <w:name w:val="_lijst_nummer.1"/>
    <w:basedOn w:val="Standaard"/>
    <w:uiPriority w:val="2"/>
    <w:qFormat/>
    <w:rsid w:val="00CB4E9B"/>
    <w:pPr>
      <w:numPr>
        <w:numId w:val="36"/>
      </w:numPr>
      <w:spacing w:before="74" w:line="293" w:lineRule="auto"/>
    </w:pPr>
  </w:style>
  <w:style w:type="paragraph" w:customStyle="1" w:styleId="lijstnummer2">
    <w:name w:val="_lijst_nummer.2"/>
    <w:basedOn w:val="Standaard"/>
    <w:uiPriority w:val="2"/>
    <w:qFormat/>
    <w:rsid w:val="00CB4E9B"/>
    <w:pPr>
      <w:numPr>
        <w:ilvl w:val="1"/>
        <w:numId w:val="36"/>
      </w:numPr>
      <w:spacing w:before="74" w:line="293" w:lineRule="auto"/>
    </w:pPr>
  </w:style>
  <w:style w:type="paragraph" w:customStyle="1" w:styleId="lijstnummer3">
    <w:name w:val="_lijst_nummer.3"/>
    <w:basedOn w:val="Standaard"/>
    <w:uiPriority w:val="2"/>
    <w:qFormat/>
    <w:rsid w:val="00CB4E9B"/>
    <w:pPr>
      <w:numPr>
        <w:ilvl w:val="2"/>
        <w:numId w:val="36"/>
      </w:numPr>
      <w:spacing w:before="74" w:line="293" w:lineRule="auto"/>
    </w:pPr>
  </w:style>
  <w:style w:type="character" w:styleId="Onopgelostemelding">
    <w:name w:val="Unresolved Mention"/>
    <w:basedOn w:val="Standaardalinea-lettertype"/>
    <w:uiPriority w:val="99"/>
    <w:semiHidden/>
    <w:rsid w:val="000D6051"/>
    <w:rPr>
      <w:color w:val="605E5C"/>
      <w:shd w:val="clear" w:color="auto" w:fill="E1DFDD"/>
    </w:rPr>
  </w:style>
  <w:style w:type="paragraph" w:customStyle="1" w:styleId="kadertitel">
    <w:name w:val="_kader_titel"/>
    <w:basedOn w:val="Bloktekst"/>
    <w:next w:val="Bloktekst"/>
    <w:uiPriority w:val="8"/>
    <w:qFormat/>
    <w:rsid w:val="00C97268"/>
    <w:pPr>
      <w:suppressAutoHyphens/>
      <w:spacing w:line="245" w:lineRule="auto"/>
    </w:pPr>
    <w:rPr>
      <w:b/>
      <w:bCs/>
      <w:color w:val="D8C88F" w:themeColor="accent5"/>
      <w:sz w:val="28"/>
      <w:szCs w:val="28"/>
    </w:rPr>
  </w:style>
  <w:style w:type="paragraph" w:customStyle="1" w:styleId="kaderlijstopsom1">
    <w:name w:val="_kader_lijst_opsom.1"/>
    <w:basedOn w:val="Bloktekst"/>
    <w:uiPriority w:val="9"/>
    <w:qFormat/>
    <w:rsid w:val="00CB4E9B"/>
    <w:pPr>
      <w:numPr>
        <w:numId w:val="31"/>
      </w:numPr>
    </w:pPr>
  </w:style>
  <w:style w:type="paragraph" w:customStyle="1" w:styleId="kaderlijstnummer1">
    <w:name w:val="_kader_lijst_nummer.1"/>
    <w:basedOn w:val="Bloktekst"/>
    <w:uiPriority w:val="10"/>
    <w:qFormat/>
    <w:rsid w:val="00CB4E9B"/>
    <w:pPr>
      <w:numPr>
        <w:numId w:val="28"/>
      </w:numPr>
    </w:pPr>
  </w:style>
  <w:style w:type="paragraph" w:customStyle="1" w:styleId="kaderlijstvervolg1">
    <w:name w:val="_kader_lijst_vervolg.1"/>
    <w:basedOn w:val="Bloktekst"/>
    <w:uiPriority w:val="10"/>
    <w:qFormat/>
    <w:rsid w:val="00CB4E9B"/>
    <w:pPr>
      <w:numPr>
        <w:ilvl w:val="1"/>
        <w:numId w:val="28"/>
      </w:numPr>
    </w:pPr>
  </w:style>
  <w:style w:type="paragraph" w:customStyle="1" w:styleId="kaderlijstvervolgopsomming">
    <w:name w:val="_kader_lijst_vervolg_opsomming"/>
    <w:basedOn w:val="kaderlijstvervolg1"/>
    <w:uiPriority w:val="10"/>
    <w:semiHidden/>
    <w:qFormat/>
    <w:rsid w:val="00CB4E9B"/>
    <w:pPr>
      <w:numPr>
        <w:numId w:val="31"/>
      </w:numPr>
    </w:pPr>
  </w:style>
  <w:style w:type="character" w:customStyle="1" w:styleId="documenttype">
    <w:name w:val="_documenttype"/>
    <w:basedOn w:val="Standaardalinea-lettertype"/>
    <w:uiPriority w:val="21"/>
    <w:qFormat/>
    <w:rsid w:val="0069260A"/>
    <w:rPr>
      <w:b/>
    </w:rPr>
  </w:style>
  <w:style w:type="paragraph" w:customStyle="1" w:styleId="koptekstsectie1">
    <w:name w:val="_koptekst_sectie1"/>
    <w:basedOn w:val="Koptekst"/>
    <w:uiPriority w:val="40"/>
    <w:semiHidden/>
    <w:qFormat/>
    <w:rsid w:val="0069260A"/>
    <w:pPr>
      <w:spacing w:after="0"/>
    </w:pPr>
    <w:rPr>
      <w:sz w:val="16"/>
      <w:szCs w:val="16"/>
    </w:rPr>
  </w:style>
  <w:style w:type="paragraph" w:customStyle="1" w:styleId="a">
    <w:name w:val="———————————————————————"/>
    <w:basedOn w:val="eindeNaDP"/>
    <w:uiPriority w:val="39"/>
    <w:qFormat/>
    <w:rsid w:val="009E4243"/>
  </w:style>
  <w:style w:type="numbering" w:customStyle="1" w:styleId="KADERLIJSTNUM">
    <w:name w:val="_KADER_LIJST_NUM"/>
    <w:uiPriority w:val="99"/>
    <w:rsid w:val="00CB4E9B"/>
    <w:pPr>
      <w:numPr>
        <w:numId w:val="16"/>
      </w:numPr>
    </w:pPr>
  </w:style>
  <w:style w:type="numbering" w:customStyle="1" w:styleId="KADERLIJSTOPSOM">
    <w:name w:val="_KADER_LIJST_OPSOM"/>
    <w:uiPriority w:val="99"/>
    <w:rsid w:val="00CB4E9B"/>
    <w:pPr>
      <w:numPr>
        <w:numId w:val="19"/>
      </w:numPr>
    </w:pPr>
  </w:style>
  <w:style w:type="numbering" w:customStyle="1" w:styleId="KOPNUM">
    <w:name w:val="_KOP_NUM"/>
    <w:uiPriority w:val="99"/>
    <w:rsid w:val="00CB4E9B"/>
    <w:pPr>
      <w:numPr>
        <w:numId w:val="32"/>
      </w:numPr>
    </w:pPr>
  </w:style>
  <w:style w:type="numbering" w:customStyle="1" w:styleId="LIJSTNUM">
    <w:name w:val="_LIJST_NUM"/>
    <w:uiPriority w:val="99"/>
    <w:rsid w:val="00CB4E9B"/>
    <w:pPr>
      <w:numPr>
        <w:numId w:val="1"/>
      </w:numPr>
    </w:pPr>
  </w:style>
  <w:style w:type="numbering" w:customStyle="1" w:styleId="LIJSTOPSOM">
    <w:name w:val="_LIJST_OPSOM"/>
    <w:uiPriority w:val="99"/>
    <w:rsid w:val="00CB4E9B"/>
    <w:pPr>
      <w:numPr>
        <w:numId w:val="7"/>
      </w:numPr>
    </w:pPr>
  </w:style>
  <w:style w:type="character" w:customStyle="1" w:styleId="contactgegevensseparator">
    <w:name w:val="_contactgegevens_separator"/>
    <w:basedOn w:val="Standaardalinea-lettertype"/>
    <w:uiPriority w:val="23"/>
    <w:qFormat/>
    <w:rsid w:val="009F5F93"/>
    <w:rPr>
      <w:b/>
      <w:color w:val="D8C88F" w:themeColor="accent5"/>
    </w:rPr>
  </w:style>
  <w:style w:type="paragraph" w:customStyle="1" w:styleId="contactgegevenshoofding">
    <w:name w:val="_contactgegevens_hoofding"/>
    <w:basedOn w:val="Voettekst"/>
    <w:uiPriority w:val="23"/>
    <w:qFormat/>
    <w:rsid w:val="009F5F93"/>
    <w:pPr>
      <w:suppressAutoHyphens/>
      <w:ind w:right="567"/>
      <w:jc w:val="left"/>
    </w:pPr>
    <w:rPr>
      <w:color w:val="56398E" w:themeColor="text2"/>
    </w:rPr>
  </w:style>
  <w:style w:type="table" w:styleId="Tabelrasterlicht">
    <w:name w:val="Grid Table Light"/>
    <w:basedOn w:val="Standaardtabel"/>
    <w:uiPriority w:val="40"/>
    <w:rsid w:val="00C33DE7"/>
    <w:pPr>
      <w:spacing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342E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2E3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Standaard"/>
    <w:rsid w:val="002E5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normaltextrun">
    <w:name w:val="normaltextrun"/>
    <w:basedOn w:val="Standaardalinea-lettertype"/>
    <w:rsid w:val="002E54F5"/>
  </w:style>
  <w:style w:type="character" w:customStyle="1" w:styleId="eop">
    <w:name w:val="eop"/>
    <w:basedOn w:val="Standaardalinea-lettertype"/>
    <w:rsid w:val="002E5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de.brauwer\Desktop\Aanvraag%20gemeentelijke%20mantelzorgpremi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DBD40DB29A48008209EF42948613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758D08-4EF2-4571-8AA0-A669395515C7}"/>
      </w:docPartPr>
      <w:docPartBody>
        <w:p w:rsidR="00FD59DA" w:rsidRDefault="00892722">
          <w:pPr>
            <w:pStyle w:val="A7DBD40DB29A48008209EF4294861328"/>
          </w:pPr>
          <w:r w:rsidRPr="00436B8E">
            <w:rPr>
              <w:color w:val="FF0000"/>
            </w:rPr>
            <w:t>[</w:t>
          </w:r>
          <w:r w:rsidRPr="008B4AB1">
            <w:t xml:space="preserve"> klik hier om de </w:t>
          </w:r>
          <w:r>
            <w:t>titel</w:t>
          </w:r>
          <w:r w:rsidRPr="008B4AB1">
            <w:t xml:space="preserve"> van het document in te </w:t>
          </w:r>
          <w:r>
            <w:t>tikken</w:t>
          </w:r>
          <w:r w:rsidRPr="008B4AB1">
            <w:t xml:space="preserve"> </w:t>
          </w:r>
          <w:r w:rsidRPr="00436B8E">
            <w:rPr>
              <w:color w:val="FF0000"/>
            </w:rPr>
            <w:t>]</w:t>
          </w:r>
        </w:p>
      </w:docPartBody>
    </w:docPart>
    <w:docPart>
      <w:docPartPr>
        <w:name w:val="5D093EE29EC948B0A8AC3252839CBD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36E489-630C-4D1F-9C95-D637F6AF5CCE}"/>
      </w:docPartPr>
      <w:docPartBody>
        <w:p w:rsidR="00FD59DA" w:rsidRDefault="00892722">
          <w:pPr>
            <w:pStyle w:val="5D093EE29EC948B0A8AC3252839CBD6B"/>
          </w:pPr>
          <w:r w:rsidRPr="002B5859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22"/>
    <w:rsid w:val="00051D52"/>
    <w:rsid w:val="00190AF4"/>
    <w:rsid w:val="001A5B1F"/>
    <w:rsid w:val="001A6968"/>
    <w:rsid w:val="00257747"/>
    <w:rsid w:val="00281FDA"/>
    <w:rsid w:val="003671FA"/>
    <w:rsid w:val="00427307"/>
    <w:rsid w:val="00495040"/>
    <w:rsid w:val="005063A8"/>
    <w:rsid w:val="00523A9C"/>
    <w:rsid w:val="00557EAD"/>
    <w:rsid w:val="005F3018"/>
    <w:rsid w:val="0065251C"/>
    <w:rsid w:val="006A52FC"/>
    <w:rsid w:val="0082197A"/>
    <w:rsid w:val="00840D95"/>
    <w:rsid w:val="00892722"/>
    <w:rsid w:val="00A663BC"/>
    <w:rsid w:val="00CC42A4"/>
    <w:rsid w:val="00D0531A"/>
    <w:rsid w:val="00D417A2"/>
    <w:rsid w:val="00D51463"/>
    <w:rsid w:val="00D7119B"/>
    <w:rsid w:val="00DA49A1"/>
    <w:rsid w:val="00E05EF2"/>
    <w:rsid w:val="00E46AD8"/>
    <w:rsid w:val="00EA10D7"/>
    <w:rsid w:val="00FD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4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7DBD40DB29A48008209EF4294861328">
    <w:name w:val="A7DBD40DB29A48008209EF4294861328"/>
  </w:style>
  <w:style w:type="character" w:styleId="Tekstvantijdelijkeaanduiding">
    <w:name w:val="Placeholder Text"/>
    <w:basedOn w:val="Standaardalinea-lettertype"/>
    <w:uiPriority w:val="40"/>
    <w:rPr>
      <w:color w:val="666666"/>
    </w:rPr>
  </w:style>
  <w:style w:type="paragraph" w:customStyle="1" w:styleId="5D093EE29EC948B0A8AC3252839CBD6B">
    <w:name w:val="5D093EE29EC948B0A8AC3252839CBD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_Nazareth-De Pinte">
      <a:dk1>
        <a:sysClr val="windowText" lastClr="000000"/>
      </a:dk1>
      <a:lt1>
        <a:sysClr val="window" lastClr="FFFFFF"/>
      </a:lt1>
      <a:dk2>
        <a:srgbClr val="56398E"/>
      </a:dk2>
      <a:lt2>
        <a:srgbClr val="F3E7FF"/>
      </a:lt2>
      <a:accent1>
        <a:srgbClr val="56398E"/>
      </a:accent1>
      <a:accent2>
        <a:srgbClr val="DEB7E3"/>
      </a:accent2>
      <a:accent3>
        <a:srgbClr val="F18673"/>
      </a:accent3>
      <a:accent4>
        <a:srgbClr val="7DCEF2"/>
      </a:accent4>
      <a:accent5>
        <a:srgbClr val="D8C88F"/>
      </a:accent5>
      <a:accent6>
        <a:srgbClr val="3EB7AD"/>
      </a:accent6>
      <a:hlink>
        <a:srgbClr val="000000"/>
      </a:hlink>
      <a:folHlink>
        <a:srgbClr val="000000"/>
      </a:folHlink>
    </a:clrScheme>
    <a:fontScheme name="_Nazareth-De Pint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b033da-fee6-4428-ac2a-c511c77835f6">
      <Terms xmlns="http://schemas.microsoft.com/office/infopath/2007/PartnerControls"/>
    </lcf76f155ced4ddcb4097134ff3c332f>
    <TaxCatchAll xmlns="73768fab-9ac5-4605-9d50-8cc839910a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root>
  <titel>Aanvraag stickers vervroegd buiten plaatsen afval </titel>
  <datum/>
</roo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39551E08827F43AEFAC6E157B8F6BB" ma:contentTypeVersion="13" ma:contentTypeDescription="Een nieuw document maken." ma:contentTypeScope="" ma:versionID="a2776d68997a5ae9c6d7ab1e55cb2f62">
  <xsd:schema xmlns:xsd="http://www.w3.org/2001/XMLSchema" xmlns:xs="http://www.w3.org/2001/XMLSchema" xmlns:p="http://schemas.microsoft.com/office/2006/metadata/properties" xmlns:ns2="5db033da-fee6-4428-ac2a-c511c77835f6" xmlns:ns3="73768fab-9ac5-4605-9d50-8cc839910a93" targetNamespace="http://schemas.microsoft.com/office/2006/metadata/properties" ma:root="true" ma:fieldsID="8bf11199fc769370eb0af5a623169f06" ns2:_="" ns3:_="">
    <xsd:import namespace="5db033da-fee6-4428-ac2a-c511c77835f6"/>
    <xsd:import namespace="73768fab-9ac5-4605-9d50-8cc839910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033da-fee6-4428-ac2a-c511c7783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1edb2ee-638f-4af7-b59a-6f07cc4e8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68fab-9ac5-4605-9d50-8cc839910a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2695c7-85d9-490c-b0b2-19090cabeb8e}" ma:internalName="TaxCatchAll" ma:showField="CatchAllData" ma:web="73768fab-9ac5-4605-9d50-8cc839910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C705B0-CE18-408A-A4B3-981312F0D8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914556-6220-42E5-A5C5-4CE520F66EB3}">
  <ds:schemaRefs>
    <ds:schemaRef ds:uri="http://schemas.microsoft.com/office/2006/metadata/properties"/>
    <ds:schemaRef ds:uri="http://schemas.microsoft.com/office/infopath/2007/PartnerControls"/>
    <ds:schemaRef ds:uri="5db033da-fee6-4428-ac2a-c511c77835f6"/>
    <ds:schemaRef ds:uri="73768fab-9ac5-4605-9d50-8cc839910a93"/>
  </ds:schemaRefs>
</ds:datastoreItem>
</file>

<file path=customXml/itemProps3.xml><?xml version="1.0" encoding="utf-8"?>
<ds:datastoreItem xmlns:ds="http://schemas.openxmlformats.org/officeDocument/2006/customXml" ds:itemID="{64A64A1F-9914-4B0D-9EB7-DFD5B94B1E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2A7DF8-53A1-4213-9FDC-AA3344D6638F}">
  <ds:schemaRefs/>
</ds:datastoreItem>
</file>

<file path=customXml/itemProps5.xml><?xml version="1.0" encoding="utf-8"?>
<ds:datastoreItem xmlns:ds="http://schemas.openxmlformats.org/officeDocument/2006/customXml" ds:itemID="{6498090C-073E-447D-AAC3-0BB272E49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b033da-fee6-4428-ac2a-c511c77835f6"/>
    <ds:schemaRef ds:uri="73768fab-9ac5-4605-9d50-8cc839910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Aanvraag gemeentelijke mantelzorgpremie</Template>
  <TotalTime>7</TotalTime>
  <Pages>2</Pages>
  <Words>286</Words>
  <Characters>2676</Characters>
  <Application>Microsoft Office Word</Application>
  <DocSecurity>0</DocSecurity>
  <Lines>76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De Brauwer</dc:creator>
  <cp:keywords/>
  <dc:description/>
  <cp:lastModifiedBy>Veerle Verwulgen</cp:lastModifiedBy>
  <cp:revision>3</cp:revision>
  <cp:lastPrinted>2025-03-05T14:07:00Z</cp:lastPrinted>
  <dcterms:created xsi:type="dcterms:W3CDTF">2026-04-03T12:58:00Z</dcterms:created>
  <dcterms:modified xsi:type="dcterms:W3CDTF">2026-04-03T12:59:00Z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0x0101002939551E08827F43AEFAC6E157B8F6BB</vt:lpwstr>
  </property>
  <property fmtid="{D5CDD505-2E9C-101B-9397-08002B2CF9AE}" pid="3" name="MediaServiceImageTags">
    <vt:lpwstr/>
  </property>
  <property fmtid="{D5CDD505-2E9C-101B-9397-08002B2CF9AE}" pid="4" name="Order">
    <vt:r8>249500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